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vertAnchor="page" w:horzAnchor="page" w:tblpX="9470" w:tblpY="2553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</w:tblGrid>
      <w:tr w:rsidR="00DC7CBD" w14:paraId="7668797B" w14:textId="77777777" w:rsidTr="00DC7CBD">
        <w:trPr>
          <w:cantSplit/>
        </w:trPr>
        <w:tc>
          <w:tcPr>
            <w:tcW w:w="1418" w:type="dxa"/>
          </w:tcPr>
          <w:sdt>
            <w:sdtPr>
              <w:id w:val="-303859236"/>
              <w:placeholder>
                <w:docPart w:val="5C56550894084F2EB81DC1727FEE30CE"/>
              </w:placeholder>
              <w:date w:fullDate="2019-11-06T00:00:00Z">
                <w:dateFormat w:val="d. MMMM yyyy"/>
                <w:lid w:val="da-DK"/>
                <w:storeMappedDataAs w:val="dateTime"/>
                <w:calendar w:val="gregorian"/>
              </w:date>
            </w:sdtPr>
            <w:sdtEndPr/>
            <w:sdtContent>
              <w:p w14:paraId="6A5A44C1" w14:textId="615324F8" w:rsidR="00DC7CBD" w:rsidRDefault="00E15B8C" w:rsidP="00DC7CBD">
                <w:pPr>
                  <w:pStyle w:val="Meta"/>
                </w:pPr>
                <w:r>
                  <w:t>6</w:t>
                </w:r>
                <w:r w:rsidR="00F4127E">
                  <w:t>. november 2019</w:t>
                </w:r>
              </w:p>
            </w:sdtContent>
          </w:sdt>
          <w:sdt>
            <w:sdtPr>
              <w:alias w:val="Værdi for dokument-id"/>
              <w:tag w:val="_dlc_DocId"/>
              <w:id w:val="1250241843"/>
              <w:lock w:val="contentLocked"/>
              <w:placeholder>
                <w:docPart w:val="B47FC9EAD3CA4E9D89482855BB638F10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437c4091-0a25-41dd-b61b-441f6e785e24' " w:xpath="/ns0:properties[1]/documentManagement[1]/ns3:_dlc_DocId[1]" w:storeItemID="{F7675CFE-BB49-48E7-B101-DB81E2A704EC}"/>
              <w:text/>
            </w:sdtPr>
            <w:sdtEndPr/>
            <w:sdtContent>
              <w:p w14:paraId="240C9C32" w14:textId="77777777" w:rsidR="00F654CD" w:rsidRDefault="008D0405" w:rsidP="00DC7CBD">
                <w:pPr>
                  <w:pStyle w:val="Meta"/>
                </w:pPr>
                <w:r>
                  <w:t>DOKNR-2-2647</w:t>
                </w:r>
              </w:p>
            </w:sdtContent>
          </w:sdt>
          <w:p w14:paraId="12D0FC37" w14:textId="6E132609" w:rsidR="008D0405" w:rsidRDefault="008D0405" w:rsidP="008D0405">
            <w:pPr>
              <w:pStyle w:val="Meta"/>
              <w:tabs>
                <w:tab w:val="clear" w:pos="567"/>
                <w:tab w:val="left" w:pos="397"/>
              </w:tabs>
            </w:pPr>
            <w:r>
              <w:t xml:space="preserve">Side </w:t>
            </w: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8E4EC7">
              <w:t>1</w:t>
            </w:r>
            <w:r>
              <w:fldChar w:fldCharType="end"/>
            </w:r>
            <w:r>
              <w:t xml:space="preserve"> af </w:t>
            </w:r>
            <w:r w:rsidR="00C54EDA">
              <w:fldChar w:fldCharType="begin"/>
            </w:r>
            <w:r w:rsidR="00C54EDA">
              <w:instrText xml:space="preserve"> NUMPAGES  \* Arabic  \* MERGEFORMAT </w:instrText>
            </w:r>
            <w:r w:rsidR="00C54EDA">
              <w:fldChar w:fldCharType="separate"/>
            </w:r>
            <w:r w:rsidR="008E4EC7">
              <w:t>5</w:t>
            </w:r>
            <w:r w:rsidR="00C54EDA">
              <w:fldChar w:fldCharType="end"/>
            </w:r>
          </w:p>
        </w:tc>
      </w:tr>
    </w:tbl>
    <w:tbl>
      <w:tblPr>
        <w:tblW w:w="76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</w:tblGrid>
      <w:tr w:rsidR="007610BE" w:rsidRPr="007610BE" w14:paraId="7CE05C02" w14:textId="77777777" w:rsidTr="00304F7D">
        <w:trPr>
          <w:cantSplit/>
          <w:trHeight w:hRule="exact" w:val="1814"/>
        </w:trPr>
        <w:tc>
          <w:tcPr>
            <w:tcW w:w="7655" w:type="dxa"/>
          </w:tcPr>
          <w:p w14:paraId="21096A08" w14:textId="3433CFD9" w:rsidR="009334EF" w:rsidRDefault="009334EF" w:rsidP="00920E75">
            <w:pPr>
              <w:pStyle w:val="Titel"/>
            </w:pPr>
            <w:r>
              <w:t xml:space="preserve">Ydelsesbeskrivelse for </w:t>
            </w:r>
            <w:r w:rsidR="00E15B8C">
              <w:t>Bygherrerådgivning</w:t>
            </w:r>
            <w:r>
              <w:t>, 2019 (YB</w:t>
            </w:r>
            <w:r w:rsidR="00E15B8C">
              <w:t>B</w:t>
            </w:r>
            <w:r>
              <w:t xml:space="preserve"> 19)</w:t>
            </w:r>
          </w:p>
          <w:p w14:paraId="0135829C" w14:textId="77777777" w:rsidR="00304F7D" w:rsidRPr="00304F7D" w:rsidRDefault="00F4127E" w:rsidP="00920E75">
            <w:pPr>
              <w:pStyle w:val="Titel"/>
            </w:pPr>
            <w:r>
              <w:t>Skema til afgrænsning af rådgiverydelser</w:t>
            </w:r>
          </w:p>
        </w:tc>
      </w:tr>
    </w:tbl>
    <w:p w14:paraId="4636A18D" w14:textId="2BF9E2A8" w:rsidR="00F4127E" w:rsidRPr="00F4127E" w:rsidRDefault="00F4127E" w:rsidP="00F4127E">
      <w:pPr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>Rådgivernes ydelser baseres på rådgivningsaftale jf. ABR 18</w:t>
      </w:r>
      <w:r w:rsidR="00E15B8C">
        <w:rPr>
          <w:rFonts w:ascii="Verdana" w:hAnsi="Verdana"/>
          <w:sz w:val="18"/>
          <w:szCs w:val="18"/>
        </w:rPr>
        <w:t xml:space="preserve"> forenklet</w:t>
      </w:r>
      <w:r w:rsidRPr="00F4127E">
        <w:rPr>
          <w:rFonts w:ascii="Verdana" w:hAnsi="Verdana"/>
          <w:sz w:val="18"/>
          <w:szCs w:val="18"/>
        </w:rPr>
        <w:t xml:space="preserve">, herunder ydelser jf. Ydelsesbeskrivelse for </w:t>
      </w:r>
      <w:r w:rsidR="00E15B8C">
        <w:rPr>
          <w:rFonts w:ascii="Verdana" w:hAnsi="Verdana"/>
          <w:sz w:val="18"/>
          <w:szCs w:val="18"/>
        </w:rPr>
        <w:t>Bygherrerådgivning</w:t>
      </w:r>
      <w:r w:rsidRPr="00F4127E">
        <w:rPr>
          <w:rFonts w:ascii="Verdana" w:hAnsi="Verdana"/>
          <w:sz w:val="18"/>
          <w:szCs w:val="18"/>
        </w:rPr>
        <w:t>, 2019 (YB</w:t>
      </w:r>
      <w:r w:rsidR="00E15B8C">
        <w:rPr>
          <w:rFonts w:ascii="Verdana" w:hAnsi="Verdana"/>
          <w:sz w:val="18"/>
          <w:szCs w:val="18"/>
        </w:rPr>
        <w:t>B</w:t>
      </w:r>
      <w:r w:rsidRPr="00F4127E">
        <w:rPr>
          <w:rFonts w:ascii="Verdana" w:hAnsi="Verdana"/>
          <w:sz w:val="18"/>
          <w:szCs w:val="18"/>
        </w:rPr>
        <w:t xml:space="preserve"> 19), udgivet af FRI</w:t>
      </w:r>
      <w:r w:rsidR="00E15B8C">
        <w:rPr>
          <w:rFonts w:ascii="Verdana" w:hAnsi="Verdana"/>
          <w:sz w:val="18"/>
          <w:szCs w:val="18"/>
        </w:rPr>
        <w:t>, Danske Arkitektvirksomheder og Bygherreforeningen</w:t>
      </w:r>
      <w:r w:rsidRPr="00F4127E">
        <w:rPr>
          <w:rFonts w:ascii="Verdana" w:hAnsi="Verdana"/>
          <w:sz w:val="18"/>
          <w:szCs w:val="18"/>
        </w:rPr>
        <w:t xml:space="preserve">. </w:t>
      </w:r>
    </w:p>
    <w:p w14:paraId="38E0881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18D1F3D0" w14:textId="286A3A5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Skemaet anvendes ved aftaler om </w:t>
      </w:r>
      <w:r w:rsidR="00E15B8C">
        <w:rPr>
          <w:rFonts w:ascii="Verdana" w:hAnsi="Verdana"/>
          <w:sz w:val="18"/>
          <w:szCs w:val="18"/>
        </w:rPr>
        <w:t>bygherrerådgivning</w:t>
      </w:r>
      <w:r w:rsidRPr="00F4127E">
        <w:rPr>
          <w:rFonts w:ascii="Verdana" w:hAnsi="Verdana"/>
          <w:sz w:val="18"/>
          <w:szCs w:val="18"/>
        </w:rPr>
        <w:t>, hvor ydelsen skal afgrænses i forhold til bygherre og</w:t>
      </w:r>
      <w:r w:rsidR="00E15B8C">
        <w:rPr>
          <w:rFonts w:ascii="Verdana" w:hAnsi="Verdana"/>
          <w:sz w:val="18"/>
          <w:szCs w:val="18"/>
        </w:rPr>
        <w:t xml:space="preserve"> bygherrerådgiver</w:t>
      </w:r>
      <w:r w:rsidRPr="00F4127E">
        <w:rPr>
          <w:rFonts w:ascii="Verdana" w:hAnsi="Verdana"/>
          <w:sz w:val="18"/>
          <w:szCs w:val="18"/>
        </w:rPr>
        <w:t>.</w:t>
      </w:r>
    </w:p>
    <w:p w14:paraId="4983260A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63D92CEA" w14:textId="77777777" w:rsidR="00366A63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>Skemaet er bilag til rådgiveraftale</w:t>
      </w:r>
      <w:r w:rsidR="00E15B8C">
        <w:rPr>
          <w:rFonts w:ascii="Verdana" w:hAnsi="Verdana"/>
          <w:sz w:val="18"/>
          <w:szCs w:val="18"/>
        </w:rPr>
        <w:t>n</w:t>
      </w:r>
      <w:r w:rsidRPr="00F4127E">
        <w:rPr>
          <w:rFonts w:ascii="Verdana" w:hAnsi="Verdana"/>
          <w:sz w:val="18"/>
          <w:szCs w:val="18"/>
        </w:rPr>
        <w:t xml:space="preserve"> med det formål at sikre en entydig afgrænsning og beskrivelse af </w:t>
      </w:r>
      <w:r w:rsidR="00E15B8C">
        <w:rPr>
          <w:rFonts w:ascii="Verdana" w:hAnsi="Verdana"/>
          <w:sz w:val="18"/>
          <w:szCs w:val="18"/>
        </w:rPr>
        <w:t>bygherrerådgiverens</w:t>
      </w:r>
      <w:r w:rsidRPr="00F4127E">
        <w:rPr>
          <w:rFonts w:ascii="Verdana" w:hAnsi="Verdana"/>
          <w:sz w:val="18"/>
          <w:szCs w:val="18"/>
        </w:rPr>
        <w:t xml:space="preserve">. Bilaget synliggør endvidere ydelser, der ikke er indeholdt i aftalen, eller påhviler bygherren eller </w:t>
      </w:r>
      <w:r w:rsidR="00E15B8C">
        <w:rPr>
          <w:rFonts w:ascii="Verdana" w:hAnsi="Verdana"/>
          <w:sz w:val="18"/>
          <w:szCs w:val="18"/>
        </w:rPr>
        <w:t>tredjepart</w:t>
      </w:r>
      <w:r w:rsidRPr="00F4127E">
        <w:rPr>
          <w:rFonts w:ascii="Verdana" w:hAnsi="Verdana"/>
          <w:sz w:val="18"/>
          <w:szCs w:val="18"/>
        </w:rPr>
        <w:t xml:space="preserve">. </w:t>
      </w:r>
    </w:p>
    <w:p w14:paraId="2AA0DE5B" w14:textId="77777777" w:rsidR="00366A63" w:rsidRDefault="00366A63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46952DA2" w14:textId="1D9CFCF4" w:rsidR="00366A63" w:rsidRPr="00F4127E" w:rsidRDefault="00366A63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Ydelsesbeskrivelsen beskriver i kapitel 2-6 fem forskellige organisationsformer. De ikke relevante former bør udgå ved at de tilhørende linjer slettes.</w:t>
      </w:r>
    </w:p>
    <w:p w14:paraId="7458CCB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0DB2C9CD" w14:textId="3CD22785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Afgrænsningen af </w:t>
      </w:r>
      <w:r w:rsidR="00E15B8C">
        <w:rPr>
          <w:rFonts w:ascii="Verdana" w:hAnsi="Verdana"/>
          <w:sz w:val="18"/>
          <w:szCs w:val="18"/>
        </w:rPr>
        <w:t xml:space="preserve">bygherrerådgiverens </w:t>
      </w:r>
      <w:r w:rsidRPr="00F4127E">
        <w:rPr>
          <w:rFonts w:ascii="Verdana" w:hAnsi="Verdana"/>
          <w:sz w:val="18"/>
          <w:szCs w:val="18"/>
        </w:rPr>
        <w:t>ydelser i forhold til ydelsesbeskrivelsen fremgår af efterfølgende skema og nærmere anførte ændringer og beskrivelser ud for de enkelte punkter.</w:t>
      </w:r>
    </w:p>
    <w:p w14:paraId="1EF462DD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20818444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>Venstre kolonne i skemaet indeholder ydelsesbeskrivelsens overskrifter.</w:t>
      </w:r>
    </w:p>
    <w:p w14:paraId="23BBDF3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796F6239" w14:textId="1C4D531F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Der er </w:t>
      </w:r>
      <w:r w:rsidR="00372B2D">
        <w:rPr>
          <w:rFonts w:ascii="Verdana" w:hAnsi="Verdana"/>
          <w:sz w:val="18"/>
          <w:szCs w:val="18"/>
        </w:rPr>
        <w:t>3</w:t>
      </w:r>
      <w:r w:rsidRPr="00F4127E">
        <w:rPr>
          <w:rFonts w:ascii="Verdana" w:hAnsi="Verdana"/>
          <w:sz w:val="18"/>
          <w:szCs w:val="18"/>
        </w:rPr>
        <w:t xml:space="preserve"> afkrydsningskolonner i skemaet. </w:t>
      </w:r>
    </w:p>
    <w:p w14:paraId="411820B7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55ABD7A2" w14:textId="1D300F4B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Hvor der er afkrydsning i kolonnen markeret ”bygherre” betyder det, at ydelsen varetages af bygherren, eller at ydelsen ikke er relevant for aftalen. Bygherren varetager i alle tilfælde bygherrens ydelser jf. ydelsesbeskrivelsens enkelte punkter og rådgiveraftalen. Ved "bygherre" forstås </w:t>
      </w:r>
      <w:r w:rsidR="00372B2D">
        <w:rPr>
          <w:rFonts w:ascii="Verdana" w:hAnsi="Verdana"/>
          <w:sz w:val="18"/>
          <w:szCs w:val="18"/>
        </w:rPr>
        <w:t xml:space="preserve">bygherrerådgiverens </w:t>
      </w:r>
      <w:r w:rsidRPr="00F4127E">
        <w:rPr>
          <w:rFonts w:ascii="Verdana" w:hAnsi="Verdana"/>
          <w:sz w:val="18"/>
          <w:szCs w:val="18"/>
        </w:rPr>
        <w:t xml:space="preserve">aftalepart, også når denne er </w:t>
      </w:r>
      <w:r w:rsidR="00372B2D">
        <w:rPr>
          <w:rFonts w:ascii="Verdana" w:hAnsi="Verdana"/>
          <w:sz w:val="18"/>
          <w:szCs w:val="18"/>
        </w:rPr>
        <w:t>lejer, investor eller bestiller ifm. OPP-projekter</w:t>
      </w:r>
      <w:r w:rsidRPr="00F4127E">
        <w:rPr>
          <w:rFonts w:ascii="Verdana" w:hAnsi="Verdana"/>
          <w:sz w:val="18"/>
          <w:szCs w:val="18"/>
        </w:rPr>
        <w:t>.</w:t>
      </w:r>
    </w:p>
    <w:p w14:paraId="3C7C42CF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061BDAB1" w14:textId="533DE326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Hvor der er afkrydsning i </w:t>
      </w:r>
      <w:r w:rsidR="00372B2D">
        <w:rPr>
          <w:rFonts w:ascii="Verdana" w:hAnsi="Verdana"/>
          <w:sz w:val="18"/>
          <w:szCs w:val="18"/>
        </w:rPr>
        <w:t>bygherrerådgiverk</w:t>
      </w:r>
      <w:r w:rsidRPr="00F4127E">
        <w:rPr>
          <w:rFonts w:ascii="Verdana" w:hAnsi="Verdana"/>
          <w:sz w:val="18"/>
          <w:szCs w:val="18"/>
        </w:rPr>
        <w:t xml:space="preserve">olonnen betyder det, at samtlige ydelser i ydelsesbeskrivelsens pågældende afsnit inkl. eventuelle underafsnit er indeholdt i </w:t>
      </w:r>
      <w:r w:rsidR="00372B2D">
        <w:rPr>
          <w:rFonts w:ascii="Verdana" w:hAnsi="Verdana"/>
          <w:sz w:val="18"/>
          <w:szCs w:val="18"/>
        </w:rPr>
        <w:t>bygherrerådgiverens</w:t>
      </w:r>
      <w:r w:rsidRPr="00F4127E">
        <w:rPr>
          <w:rFonts w:ascii="Verdana" w:hAnsi="Verdana"/>
          <w:sz w:val="18"/>
          <w:szCs w:val="18"/>
        </w:rPr>
        <w:t xml:space="preserve"> ydelser inden for dennes</w:t>
      </w:r>
      <w:r w:rsidR="00372B2D">
        <w:rPr>
          <w:rFonts w:ascii="Verdana" w:hAnsi="Verdana"/>
          <w:sz w:val="18"/>
          <w:szCs w:val="18"/>
        </w:rPr>
        <w:t xml:space="preserve"> aftale</w:t>
      </w:r>
      <w:r w:rsidRPr="00F4127E">
        <w:rPr>
          <w:rFonts w:ascii="Verdana" w:hAnsi="Verdana"/>
          <w:sz w:val="18"/>
          <w:szCs w:val="18"/>
        </w:rPr>
        <w:t>.</w:t>
      </w:r>
    </w:p>
    <w:p w14:paraId="75A16375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4B717152" w14:textId="763A9AE2" w:rsidR="00F4127E" w:rsidRPr="00F4127E" w:rsidRDefault="00372B2D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Der er en tredje "tom" kolonne der kan anvendes, såfremt en given opgave skal løses af tredjepart engageret af bygherren.</w:t>
      </w:r>
    </w:p>
    <w:p w14:paraId="5A152D54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7978E7D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Hvor afkrydsningen er i parentes, betyder det, at vedkommende part alene medvirker med oplysninger og lignende, men ikke forudsættes at varetage ydelsen. </w:t>
      </w:r>
    </w:p>
    <w:p w14:paraId="2E63651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362A2DE6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>Kolonnen ”Ændringer og tilføjelser til ydelsesbeskrivelsen” skal bruges til at præciserer ydelsen nærmere i form af udvidelser, begrænsninger eller ændringer af normalydelsen jf. ydelsesbeskrivelsen.</w:t>
      </w:r>
      <w:r w:rsidRPr="00F4127E">
        <w:rPr>
          <w:rFonts w:ascii="Verdana" w:hAnsi="Verdana"/>
          <w:sz w:val="18"/>
          <w:szCs w:val="18"/>
        </w:rPr>
        <w:br/>
      </w:r>
    </w:p>
    <w:p w14:paraId="0B2FA4C7" w14:textId="45418FA8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I de enkelte afsnit, særligt i afsnittene ”Indledende rådgivning" og ”Andre ydelser”, vil blot en afkrydsning ikke være tilstrækkelig. Det vil være nødvendigt at angive en yderligere præcisering af ydelsens omfang for at opfylde kravet i ABR 18 </w:t>
      </w:r>
      <w:r w:rsidR="00372B2D">
        <w:rPr>
          <w:rFonts w:ascii="Verdana" w:hAnsi="Verdana"/>
          <w:sz w:val="18"/>
          <w:szCs w:val="18"/>
        </w:rPr>
        <w:t xml:space="preserve">forenklet </w:t>
      </w:r>
      <w:r w:rsidRPr="00F4127E">
        <w:rPr>
          <w:rFonts w:ascii="Verdana" w:hAnsi="Verdana"/>
          <w:sz w:val="18"/>
          <w:szCs w:val="18"/>
        </w:rPr>
        <w:t>om klarhed til ydelser og vilkår.</w:t>
      </w:r>
    </w:p>
    <w:p w14:paraId="3DD12010" w14:textId="77777777" w:rsidR="00F4127E" w:rsidRDefault="00F4127E" w:rsidP="00F4127E">
      <w:pPr>
        <w:pStyle w:val="Brdtekst"/>
        <w:spacing w:after="0" w:line="276" w:lineRule="auto"/>
        <w:ind w:right="-1419"/>
        <w:rPr>
          <w:szCs w:val="18"/>
        </w:rPr>
      </w:pPr>
    </w:p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407"/>
        <w:gridCol w:w="406"/>
        <w:gridCol w:w="406"/>
        <w:gridCol w:w="4644"/>
      </w:tblGrid>
      <w:tr w:rsidR="009A3CA2" w:rsidRPr="00F4127E" w14:paraId="09D01A18" w14:textId="77777777" w:rsidTr="002C6698">
        <w:trPr>
          <w:cantSplit/>
          <w:trHeight w:val="2542"/>
          <w:tblHeader/>
        </w:trPr>
        <w:tc>
          <w:tcPr>
            <w:tcW w:w="3701" w:type="dxa"/>
            <w:tcBorders>
              <w:bottom w:val="single" w:sz="4" w:space="0" w:color="auto"/>
            </w:tcBorders>
          </w:tcPr>
          <w:p w14:paraId="1AC7E161" w14:textId="7777777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</w:p>
          <w:p w14:paraId="011DF85F" w14:textId="1EA9C44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Afsnit jf. Ydelsesbeskrivelse for </w:t>
            </w:r>
            <w:r>
              <w:rPr>
                <w:rFonts w:ascii="Verdana" w:hAnsi="Verdana"/>
                <w:b/>
                <w:szCs w:val="18"/>
              </w:rPr>
              <w:t>Bygherrerådgivning</w:t>
            </w:r>
            <w:r w:rsidRPr="00F4127E">
              <w:rPr>
                <w:rFonts w:ascii="Verdana" w:hAnsi="Verdana"/>
                <w:b/>
                <w:szCs w:val="18"/>
              </w:rPr>
              <w:t>, 2019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textDirection w:val="btLr"/>
          </w:tcPr>
          <w:p w14:paraId="75CDF57A" w14:textId="7777777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 Bygherre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textDirection w:val="btLr"/>
          </w:tcPr>
          <w:p w14:paraId="794F4686" w14:textId="2AE3C855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 </w:t>
            </w:r>
            <w:r>
              <w:rPr>
                <w:rFonts w:ascii="Verdana" w:hAnsi="Verdana"/>
                <w:b/>
                <w:szCs w:val="18"/>
              </w:rPr>
              <w:t xml:space="preserve">Bygherrerådgiver 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textDirection w:val="btLr"/>
          </w:tcPr>
          <w:p w14:paraId="5E14357C" w14:textId="4F99A61E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 </w:t>
            </w: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14:paraId="4854D01B" w14:textId="7777777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</w:p>
          <w:p w14:paraId="78C07186" w14:textId="7777777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Ændringer og tilføjelser til </w:t>
            </w:r>
            <w:r w:rsidRPr="00F4127E">
              <w:rPr>
                <w:rFonts w:ascii="Verdana" w:hAnsi="Verdana"/>
                <w:b/>
                <w:szCs w:val="18"/>
              </w:rPr>
              <w:br/>
              <w:t>ydelsesbeskrivelsen</w:t>
            </w:r>
          </w:p>
        </w:tc>
      </w:tr>
      <w:tr w:rsidR="009A3CA2" w:rsidRPr="001D3C14" w14:paraId="022E331A" w14:textId="77777777" w:rsidTr="002C6698">
        <w:trPr>
          <w:trHeight w:hRule="exact" w:val="113"/>
          <w:tblHeader/>
        </w:trPr>
        <w:tc>
          <w:tcPr>
            <w:tcW w:w="3701" w:type="dxa"/>
            <w:tcBorders>
              <w:left w:val="nil"/>
              <w:right w:val="nil"/>
            </w:tcBorders>
          </w:tcPr>
          <w:p w14:paraId="0F85BA4D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  <w:tc>
          <w:tcPr>
            <w:tcW w:w="407" w:type="dxa"/>
            <w:tcBorders>
              <w:left w:val="nil"/>
              <w:right w:val="nil"/>
            </w:tcBorders>
          </w:tcPr>
          <w:p w14:paraId="1848DC90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  <w:tc>
          <w:tcPr>
            <w:tcW w:w="406" w:type="dxa"/>
            <w:tcBorders>
              <w:left w:val="nil"/>
              <w:right w:val="nil"/>
            </w:tcBorders>
          </w:tcPr>
          <w:p w14:paraId="3E4249D1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  <w:tc>
          <w:tcPr>
            <w:tcW w:w="406" w:type="dxa"/>
            <w:tcBorders>
              <w:left w:val="nil"/>
              <w:right w:val="nil"/>
            </w:tcBorders>
          </w:tcPr>
          <w:p w14:paraId="529EF454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  <w:tc>
          <w:tcPr>
            <w:tcW w:w="4644" w:type="dxa"/>
            <w:tcBorders>
              <w:left w:val="nil"/>
              <w:right w:val="nil"/>
            </w:tcBorders>
          </w:tcPr>
          <w:p w14:paraId="37102A29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</w:tr>
      <w:tr w:rsidR="009A3CA2" w:rsidRPr="001D3C14" w14:paraId="19B2F7BC" w14:textId="77777777" w:rsidTr="002C6698">
        <w:trPr>
          <w:trHeight w:val="311"/>
        </w:trPr>
        <w:tc>
          <w:tcPr>
            <w:tcW w:w="3701" w:type="dxa"/>
          </w:tcPr>
          <w:p w14:paraId="416B1582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4424E463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1.</w:t>
            </w:r>
            <w:r w:rsidRPr="001D3C14">
              <w:rPr>
                <w:b/>
                <w:szCs w:val="18"/>
              </w:rPr>
              <w:tab/>
              <w:t>INDLEDENDE RÅDGIVNING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565A715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66BC275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5C5FACB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5D72D71A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62B4C6AA" w14:textId="77777777" w:rsidTr="002C6698">
        <w:tc>
          <w:tcPr>
            <w:tcW w:w="3701" w:type="dxa"/>
          </w:tcPr>
          <w:p w14:paraId="0107F143" w14:textId="330FC41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>
              <w:rPr>
                <w:szCs w:val="18"/>
              </w:rPr>
              <w:t>1.1</w:t>
            </w:r>
            <w:r>
              <w:rPr>
                <w:szCs w:val="18"/>
              </w:rPr>
              <w:tab/>
              <w:t>Ejendomsstrategi</w:t>
            </w:r>
          </w:p>
        </w:tc>
        <w:tc>
          <w:tcPr>
            <w:tcW w:w="407" w:type="dxa"/>
          </w:tcPr>
          <w:p w14:paraId="28BF42B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C6F939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8275FF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9998CA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A53AB51" w14:textId="77777777" w:rsidTr="002C6698">
        <w:tc>
          <w:tcPr>
            <w:tcW w:w="3701" w:type="dxa"/>
          </w:tcPr>
          <w:p w14:paraId="01D6A15F" w14:textId="16A7E91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1D3C14">
              <w:rPr>
                <w:szCs w:val="18"/>
              </w:rPr>
              <w:t>1.</w:t>
            </w:r>
            <w:r>
              <w:rPr>
                <w:szCs w:val="18"/>
              </w:rPr>
              <w:t>2</w:t>
            </w:r>
            <w:r w:rsidRPr="001D3C14">
              <w:rPr>
                <w:szCs w:val="18"/>
              </w:rPr>
              <w:tab/>
              <w:t>Idéoplæg</w:t>
            </w:r>
          </w:p>
        </w:tc>
        <w:tc>
          <w:tcPr>
            <w:tcW w:w="407" w:type="dxa"/>
          </w:tcPr>
          <w:p w14:paraId="21F9643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786A6B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F4AD53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44E1826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06A8E9C" w14:textId="77777777" w:rsidTr="002C6698">
        <w:tc>
          <w:tcPr>
            <w:tcW w:w="3701" w:type="dxa"/>
          </w:tcPr>
          <w:p w14:paraId="4294FB45" w14:textId="10C99045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>
              <w:rPr>
                <w:szCs w:val="18"/>
              </w:rPr>
              <w:t>1.3</w:t>
            </w:r>
            <w:r>
              <w:rPr>
                <w:szCs w:val="18"/>
              </w:rPr>
              <w:tab/>
              <w:t>Tekniske finansieringsanalyse</w:t>
            </w:r>
          </w:p>
        </w:tc>
        <w:tc>
          <w:tcPr>
            <w:tcW w:w="407" w:type="dxa"/>
          </w:tcPr>
          <w:p w14:paraId="68785CC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C8B5E6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D2732B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3D07D79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3E79370" w14:textId="77777777" w:rsidTr="002C6698">
        <w:tc>
          <w:tcPr>
            <w:tcW w:w="3701" w:type="dxa"/>
          </w:tcPr>
          <w:p w14:paraId="16E0015E" w14:textId="4C12923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1D3C14">
              <w:rPr>
                <w:szCs w:val="18"/>
              </w:rPr>
              <w:t>1.</w:t>
            </w:r>
            <w:r>
              <w:rPr>
                <w:szCs w:val="18"/>
              </w:rPr>
              <w:t>4</w:t>
            </w:r>
            <w:r w:rsidRPr="001D3C14">
              <w:rPr>
                <w:szCs w:val="18"/>
              </w:rPr>
              <w:tab/>
            </w:r>
            <w:r>
              <w:rPr>
                <w:szCs w:val="18"/>
              </w:rPr>
              <w:t>Bygge</w:t>
            </w:r>
            <w:r w:rsidRPr="001D3C14">
              <w:rPr>
                <w:szCs w:val="18"/>
              </w:rPr>
              <w:t xml:space="preserve">program </w:t>
            </w:r>
          </w:p>
        </w:tc>
        <w:tc>
          <w:tcPr>
            <w:tcW w:w="407" w:type="dxa"/>
          </w:tcPr>
          <w:p w14:paraId="2AA13CC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6A6738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379CB8B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12683C8C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54DFAC8" w14:textId="77777777" w:rsidTr="002C6698">
        <w:tc>
          <w:tcPr>
            <w:tcW w:w="3701" w:type="dxa"/>
          </w:tcPr>
          <w:p w14:paraId="260FFB97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4E33A9C5" w14:textId="4FE806F2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2.</w:t>
            </w:r>
            <w:r w:rsidRPr="001D3C14">
              <w:rPr>
                <w:b/>
                <w:szCs w:val="18"/>
              </w:rPr>
              <w:tab/>
            </w:r>
            <w:r w:rsidRPr="00601044">
              <w:rPr>
                <w:b/>
                <w:szCs w:val="18"/>
              </w:rPr>
              <w:t>BYGHERRERÅDGIVNING VED BYGGERI I FAG-, STOR- ELLER HOVEDENTREPRISE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2F04C33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64C19D8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07A94E6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053109B4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109E9E49" w14:textId="77777777" w:rsidTr="002C6698">
        <w:tc>
          <w:tcPr>
            <w:tcW w:w="3701" w:type="dxa"/>
          </w:tcPr>
          <w:p w14:paraId="53E635E5" w14:textId="5AA30126" w:rsidR="009A3CA2" w:rsidRPr="001D3C14" w:rsidRDefault="009A3CA2" w:rsidP="00601044">
            <w:pPr>
              <w:pStyle w:val="BodyTextNoSpace"/>
              <w:ind w:left="567" w:hanging="567"/>
              <w:rPr>
                <w:szCs w:val="18"/>
              </w:rPr>
            </w:pPr>
            <w:bookmarkStart w:id="0" w:name="_Hlk23928470"/>
            <w:r w:rsidRPr="00601044">
              <w:rPr>
                <w:szCs w:val="18"/>
              </w:rPr>
              <w:t>2.1</w:t>
            </w:r>
            <w:r w:rsidRPr="00601044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41AE6A8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B39C32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B9D53B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DA0E5DA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78AD277" w14:textId="77777777" w:rsidTr="002C6698">
        <w:tc>
          <w:tcPr>
            <w:tcW w:w="3701" w:type="dxa"/>
          </w:tcPr>
          <w:p w14:paraId="302B11F0" w14:textId="417257E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2.2</w:t>
            </w:r>
            <w:r w:rsidRPr="00601044">
              <w:rPr>
                <w:szCs w:val="18"/>
              </w:rPr>
              <w:tab/>
              <w:t>Valg af rådgiver</w:t>
            </w:r>
          </w:p>
        </w:tc>
        <w:tc>
          <w:tcPr>
            <w:tcW w:w="407" w:type="dxa"/>
          </w:tcPr>
          <w:p w14:paraId="7F5BFF9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769818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A791DD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37B983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78E7347" w14:textId="77777777" w:rsidTr="002C6698">
        <w:tc>
          <w:tcPr>
            <w:tcW w:w="3701" w:type="dxa"/>
          </w:tcPr>
          <w:p w14:paraId="63B8F552" w14:textId="46B053A5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2.3</w:t>
            </w:r>
            <w:r w:rsidRPr="00601044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49A83FA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69FB77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663D3F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3EC6B159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B4FF6F6" w14:textId="77777777" w:rsidTr="002C6698">
        <w:tc>
          <w:tcPr>
            <w:tcW w:w="3701" w:type="dxa"/>
          </w:tcPr>
          <w:p w14:paraId="48CBD235" w14:textId="4BED0FA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2.4</w:t>
            </w:r>
            <w:r w:rsidRPr="00601044">
              <w:rPr>
                <w:szCs w:val="18"/>
              </w:rPr>
              <w:tab/>
              <w:t>Valg af entreprenør(er)</w:t>
            </w:r>
          </w:p>
        </w:tc>
        <w:tc>
          <w:tcPr>
            <w:tcW w:w="407" w:type="dxa"/>
          </w:tcPr>
          <w:p w14:paraId="4E4C054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57386A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9064A4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15CAC7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841E877" w14:textId="77777777" w:rsidTr="002C6698">
        <w:tc>
          <w:tcPr>
            <w:tcW w:w="3701" w:type="dxa"/>
          </w:tcPr>
          <w:p w14:paraId="5B9AB3EE" w14:textId="2437673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2.5</w:t>
            </w:r>
            <w:r w:rsidRPr="00601044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58F5932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01BAD1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E91016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BEF594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31AA760" w14:textId="77777777" w:rsidTr="002C6698">
        <w:tc>
          <w:tcPr>
            <w:tcW w:w="3701" w:type="dxa"/>
          </w:tcPr>
          <w:p w14:paraId="138002FC" w14:textId="7191C662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2.6</w:t>
            </w:r>
            <w:r w:rsidRPr="00601044">
              <w:rPr>
                <w:szCs w:val="18"/>
              </w:rPr>
              <w:tab/>
              <w:t>Aflevering</w:t>
            </w:r>
          </w:p>
        </w:tc>
        <w:tc>
          <w:tcPr>
            <w:tcW w:w="407" w:type="dxa"/>
          </w:tcPr>
          <w:p w14:paraId="30FF4AC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CE5585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7F3A67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69462587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bookmarkEnd w:id="0"/>
      <w:tr w:rsidR="009A3CA2" w:rsidRPr="001D3C14" w14:paraId="7D17BE8D" w14:textId="77777777" w:rsidTr="002C6698">
        <w:tc>
          <w:tcPr>
            <w:tcW w:w="3701" w:type="dxa"/>
          </w:tcPr>
          <w:p w14:paraId="7093E6F6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75106A71" w14:textId="32593C9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3.</w:t>
            </w:r>
            <w:r w:rsidRPr="001D3C14">
              <w:rPr>
                <w:b/>
                <w:szCs w:val="18"/>
              </w:rPr>
              <w:tab/>
            </w:r>
            <w:r w:rsidRPr="00601044">
              <w:rPr>
                <w:b/>
                <w:szCs w:val="18"/>
              </w:rPr>
              <w:t>BYGHERRERÅDGIVNING VED BYGGERI I TOTALENTREPRISE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11D073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04F1983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441DAA4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411927C6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194A57D9" w14:textId="77777777" w:rsidTr="002C6698">
        <w:tc>
          <w:tcPr>
            <w:tcW w:w="3701" w:type="dxa"/>
          </w:tcPr>
          <w:p w14:paraId="4355CE91" w14:textId="5CA5378B" w:rsidR="009A3CA2" w:rsidRPr="001D3C14" w:rsidRDefault="009A3CA2" w:rsidP="00601044">
            <w:pPr>
              <w:pStyle w:val="BodyTextNoSpace"/>
              <w:ind w:left="567" w:hanging="567"/>
              <w:rPr>
                <w:szCs w:val="18"/>
              </w:rPr>
            </w:pPr>
            <w:bookmarkStart w:id="1" w:name="_Hlk23928327"/>
            <w:r w:rsidRPr="00601044">
              <w:rPr>
                <w:szCs w:val="18"/>
              </w:rPr>
              <w:t>3.1</w:t>
            </w:r>
            <w:r w:rsidRPr="00601044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4DE262F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0FAC8B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C80CBB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41373B3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AE68F60" w14:textId="77777777" w:rsidTr="002C6698">
        <w:tc>
          <w:tcPr>
            <w:tcW w:w="3701" w:type="dxa"/>
          </w:tcPr>
          <w:p w14:paraId="5418CDB0" w14:textId="14D57990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3.2</w:t>
            </w:r>
            <w:r w:rsidRPr="00601044">
              <w:rPr>
                <w:szCs w:val="18"/>
              </w:rPr>
              <w:tab/>
              <w:t>Valg af totalentreprenør</w:t>
            </w:r>
          </w:p>
        </w:tc>
        <w:tc>
          <w:tcPr>
            <w:tcW w:w="407" w:type="dxa"/>
          </w:tcPr>
          <w:p w14:paraId="5697B91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5A3C31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DDE828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6C41FF2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FFF483A" w14:textId="77777777" w:rsidTr="002C6698">
        <w:tc>
          <w:tcPr>
            <w:tcW w:w="3701" w:type="dxa"/>
          </w:tcPr>
          <w:p w14:paraId="12F62F72" w14:textId="75280BE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3.3</w:t>
            </w:r>
            <w:r w:rsidRPr="00601044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0986E49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6FBFC8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D19FE9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94826A4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1F75129" w14:textId="77777777" w:rsidTr="002C6698">
        <w:tc>
          <w:tcPr>
            <w:tcW w:w="3701" w:type="dxa"/>
          </w:tcPr>
          <w:p w14:paraId="74ED77F9" w14:textId="7DD2B50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3.4</w:t>
            </w:r>
            <w:r w:rsidRPr="00601044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5520891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C38E88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35AC0E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BA70853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F581457" w14:textId="77777777" w:rsidTr="002C6698">
        <w:tc>
          <w:tcPr>
            <w:tcW w:w="3701" w:type="dxa"/>
          </w:tcPr>
          <w:p w14:paraId="5F82D394" w14:textId="2717C45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3.5</w:t>
            </w:r>
            <w:r w:rsidRPr="00601044">
              <w:rPr>
                <w:szCs w:val="18"/>
              </w:rPr>
              <w:tab/>
              <w:t>Aflevering</w:t>
            </w:r>
          </w:p>
        </w:tc>
        <w:tc>
          <w:tcPr>
            <w:tcW w:w="407" w:type="dxa"/>
          </w:tcPr>
          <w:p w14:paraId="38FBADE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A4C632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392EAC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5646A5E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bookmarkEnd w:id="1"/>
      <w:tr w:rsidR="009A3CA2" w:rsidRPr="001D3C14" w14:paraId="0CD8F377" w14:textId="77777777" w:rsidTr="002C6698">
        <w:tc>
          <w:tcPr>
            <w:tcW w:w="3701" w:type="dxa"/>
          </w:tcPr>
          <w:p w14:paraId="211143FF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2E6A40D0" w14:textId="7FDB4830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4.</w:t>
            </w:r>
            <w:r w:rsidRPr="001D3C14">
              <w:rPr>
                <w:b/>
                <w:szCs w:val="18"/>
              </w:rPr>
              <w:tab/>
            </w:r>
            <w:r>
              <w:rPr>
                <w:b/>
                <w:szCs w:val="18"/>
              </w:rPr>
              <w:t>LEJERRÅDGIVNING</w:t>
            </w:r>
            <w:r w:rsidRPr="001D3C14">
              <w:rPr>
                <w:b/>
                <w:szCs w:val="18"/>
              </w:rPr>
              <w:t xml:space="preserve"> </w:t>
            </w:r>
          </w:p>
        </w:tc>
        <w:tc>
          <w:tcPr>
            <w:tcW w:w="407" w:type="dxa"/>
          </w:tcPr>
          <w:p w14:paraId="3D4547B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25DD6E1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14E2C4E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5AA87D3A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705CD2E3" w14:textId="77777777" w:rsidTr="002C6698">
        <w:tc>
          <w:tcPr>
            <w:tcW w:w="3701" w:type="dxa"/>
          </w:tcPr>
          <w:p w14:paraId="513DD6F6" w14:textId="619811FD" w:rsidR="009A3CA2" w:rsidRPr="001D3C14" w:rsidRDefault="009A3CA2" w:rsidP="004E5E9E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4.1</w:t>
            </w:r>
            <w:r w:rsidRPr="004E5E9E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4C6C720F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760895B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C06C532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4AC7DC57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BA8DC1D" w14:textId="77777777" w:rsidTr="002C6698">
        <w:tc>
          <w:tcPr>
            <w:tcW w:w="3701" w:type="dxa"/>
          </w:tcPr>
          <w:p w14:paraId="34135423" w14:textId="380CE41E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4.2</w:t>
            </w:r>
            <w:r w:rsidRPr="004E5E9E">
              <w:rPr>
                <w:szCs w:val="18"/>
              </w:rPr>
              <w:tab/>
              <w:t>Valg af lejemål</w:t>
            </w:r>
          </w:p>
        </w:tc>
        <w:tc>
          <w:tcPr>
            <w:tcW w:w="407" w:type="dxa"/>
          </w:tcPr>
          <w:p w14:paraId="648F9E5A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4BAC227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F7BBF5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4967515B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BBC0724" w14:textId="77777777" w:rsidTr="002C6698">
        <w:tc>
          <w:tcPr>
            <w:tcW w:w="3701" w:type="dxa"/>
          </w:tcPr>
          <w:p w14:paraId="38110606" w14:textId="57D9B67D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4.3</w:t>
            </w:r>
            <w:r w:rsidRPr="004E5E9E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0020E495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8EDD7C9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B555E86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5182E7A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B1B96DE" w14:textId="77777777" w:rsidTr="002C6698">
        <w:tc>
          <w:tcPr>
            <w:tcW w:w="3701" w:type="dxa"/>
          </w:tcPr>
          <w:p w14:paraId="376ABDA1" w14:textId="3D0C9D49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4.4</w:t>
            </w:r>
            <w:r w:rsidRPr="004E5E9E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14F9A341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7F8BF51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196BC0A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1EB89AE9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547FC6F" w14:textId="77777777" w:rsidTr="002C6698">
        <w:tc>
          <w:tcPr>
            <w:tcW w:w="3701" w:type="dxa"/>
          </w:tcPr>
          <w:p w14:paraId="5C777B4B" w14:textId="459833FF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4.5</w:t>
            </w:r>
            <w:r w:rsidRPr="004E5E9E">
              <w:rPr>
                <w:szCs w:val="18"/>
              </w:rPr>
              <w:tab/>
              <w:t>Aflevering</w:t>
            </w:r>
          </w:p>
        </w:tc>
        <w:tc>
          <w:tcPr>
            <w:tcW w:w="407" w:type="dxa"/>
          </w:tcPr>
          <w:p w14:paraId="6EC1D25F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CB07675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BC26B06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C90ACF4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01B427C" w14:textId="77777777" w:rsidTr="002C6698">
        <w:tc>
          <w:tcPr>
            <w:tcW w:w="3701" w:type="dxa"/>
          </w:tcPr>
          <w:p w14:paraId="7A00C417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0A6F987A" w14:textId="1D3F1CC0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5.</w:t>
            </w:r>
            <w:r w:rsidRPr="001D3C14">
              <w:rPr>
                <w:b/>
                <w:szCs w:val="18"/>
              </w:rPr>
              <w:tab/>
            </w:r>
            <w:r>
              <w:rPr>
                <w:b/>
                <w:szCs w:val="18"/>
              </w:rPr>
              <w:t>INVESTORRÅDGIVNING</w:t>
            </w:r>
          </w:p>
        </w:tc>
        <w:tc>
          <w:tcPr>
            <w:tcW w:w="407" w:type="dxa"/>
          </w:tcPr>
          <w:p w14:paraId="7639260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0974029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3812B90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4150B422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09B771DC" w14:textId="77777777" w:rsidTr="002C6698">
        <w:tc>
          <w:tcPr>
            <w:tcW w:w="3701" w:type="dxa"/>
          </w:tcPr>
          <w:p w14:paraId="68863D4D" w14:textId="6BB99530" w:rsidR="009A3CA2" w:rsidRPr="001D3C14" w:rsidRDefault="009A3CA2" w:rsidP="00F20E49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5.1</w:t>
            </w:r>
            <w:r w:rsidRPr="00F20E49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00EA9402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23CCCD2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4D29A98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3E818426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0E3B0FC" w14:textId="77777777" w:rsidTr="002C6698">
        <w:tc>
          <w:tcPr>
            <w:tcW w:w="3701" w:type="dxa"/>
          </w:tcPr>
          <w:p w14:paraId="5D97C668" w14:textId="6EC3E1C8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lastRenderedPageBreak/>
              <w:t>5.2</w:t>
            </w:r>
            <w:r w:rsidRPr="00F20E49">
              <w:rPr>
                <w:szCs w:val="18"/>
              </w:rPr>
              <w:tab/>
              <w:t>Projektvurdering</w:t>
            </w:r>
          </w:p>
        </w:tc>
        <w:tc>
          <w:tcPr>
            <w:tcW w:w="407" w:type="dxa"/>
          </w:tcPr>
          <w:p w14:paraId="22A37A8B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4A0FC83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3BA0360D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C4652D0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7657288" w14:textId="77777777" w:rsidTr="002C6698">
        <w:tc>
          <w:tcPr>
            <w:tcW w:w="3701" w:type="dxa"/>
          </w:tcPr>
          <w:p w14:paraId="3A096899" w14:textId="630D6988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5.3</w:t>
            </w:r>
            <w:r w:rsidRPr="00F20E49">
              <w:rPr>
                <w:szCs w:val="18"/>
              </w:rPr>
              <w:tab/>
              <w:t>Aftaleindgåelse</w:t>
            </w:r>
          </w:p>
        </w:tc>
        <w:tc>
          <w:tcPr>
            <w:tcW w:w="407" w:type="dxa"/>
          </w:tcPr>
          <w:p w14:paraId="15FE8024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F8699C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317BC89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4CC299D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4AEAF4F" w14:textId="77777777" w:rsidTr="002C6698">
        <w:tc>
          <w:tcPr>
            <w:tcW w:w="3701" w:type="dxa"/>
          </w:tcPr>
          <w:p w14:paraId="69E7A70B" w14:textId="41555CAD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5.4</w:t>
            </w:r>
            <w:r w:rsidRPr="00F20E49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77003074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D4FBBB7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865A0DC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DD8E3FA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67D2D42" w14:textId="77777777" w:rsidTr="002C6698">
        <w:tc>
          <w:tcPr>
            <w:tcW w:w="3701" w:type="dxa"/>
          </w:tcPr>
          <w:p w14:paraId="4C883A19" w14:textId="557D8D0C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5.5</w:t>
            </w:r>
            <w:r w:rsidRPr="00F20E49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2129A71A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5FC580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1D5F7D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1892E58E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BC8897D" w14:textId="77777777" w:rsidTr="002C6698">
        <w:tc>
          <w:tcPr>
            <w:tcW w:w="3701" w:type="dxa"/>
          </w:tcPr>
          <w:p w14:paraId="1B3E316B" w14:textId="42F20309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5.6</w:t>
            </w:r>
            <w:r w:rsidRPr="00F20E49">
              <w:rPr>
                <w:szCs w:val="18"/>
              </w:rPr>
              <w:tab/>
              <w:t>Aflevering</w:t>
            </w:r>
          </w:p>
        </w:tc>
        <w:tc>
          <w:tcPr>
            <w:tcW w:w="407" w:type="dxa"/>
          </w:tcPr>
          <w:p w14:paraId="3BFA93B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7009B29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4DDAE51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7755848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E8E3C6A" w14:textId="77777777" w:rsidTr="002C6698">
        <w:tc>
          <w:tcPr>
            <w:tcW w:w="3701" w:type="dxa"/>
          </w:tcPr>
          <w:p w14:paraId="40D2697C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63259D1A" w14:textId="6C0462AD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6</w:t>
            </w:r>
            <w:r w:rsidRPr="001D3C14">
              <w:rPr>
                <w:b/>
                <w:szCs w:val="18"/>
              </w:rPr>
              <w:tab/>
            </w:r>
            <w:r>
              <w:rPr>
                <w:b/>
                <w:szCs w:val="18"/>
              </w:rPr>
              <w:t>TEKNISK BESTILLERRÅDGIVNING - OPP</w:t>
            </w:r>
          </w:p>
        </w:tc>
        <w:tc>
          <w:tcPr>
            <w:tcW w:w="407" w:type="dxa"/>
          </w:tcPr>
          <w:p w14:paraId="3508CD3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2DB621A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15A9DA6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302CB7A7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0835C0C6" w14:textId="77777777" w:rsidTr="002C6698">
        <w:tc>
          <w:tcPr>
            <w:tcW w:w="3701" w:type="dxa"/>
          </w:tcPr>
          <w:p w14:paraId="0C77D86B" w14:textId="76906C7E" w:rsidR="009A3CA2" w:rsidRPr="001D3C14" w:rsidRDefault="009A3CA2" w:rsidP="00210FB4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6.1</w:t>
            </w:r>
            <w:r w:rsidRPr="00210FB4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6CB64B46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872A46F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134A763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C064946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95BA370" w14:textId="77777777" w:rsidTr="002C6698">
        <w:tc>
          <w:tcPr>
            <w:tcW w:w="3701" w:type="dxa"/>
          </w:tcPr>
          <w:p w14:paraId="11312434" w14:textId="3C6E827B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6.2</w:t>
            </w:r>
            <w:r w:rsidRPr="00210FB4">
              <w:rPr>
                <w:szCs w:val="18"/>
              </w:rPr>
              <w:tab/>
              <w:t>Fastlæggelse af krav og udfaldskrav til byggeriets drift</w:t>
            </w:r>
          </w:p>
        </w:tc>
        <w:tc>
          <w:tcPr>
            <w:tcW w:w="407" w:type="dxa"/>
          </w:tcPr>
          <w:p w14:paraId="2546A22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1C87689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647A238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3527224D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07C2A89" w14:textId="77777777" w:rsidTr="002C6698">
        <w:tc>
          <w:tcPr>
            <w:tcW w:w="3701" w:type="dxa"/>
          </w:tcPr>
          <w:p w14:paraId="0B99D3C3" w14:textId="14C576A5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6.3</w:t>
            </w:r>
            <w:r w:rsidRPr="00210FB4">
              <w:rPr>
                <w:szCs w:val="18"/>
              </w:rPr>
              <w:tab/>
              <w:t>Valg af OPP-selskab</w:t>
            </w:r>
          </w:p>
        </w:tc>
        <w:tc>
          <w:tcPr>
            <w:tcW w:w="407" w:type="dxa"/>
          </w:tcPr>
          <w:p w14:paraId="275D8BAD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AC4294A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D736F81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0895B30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E141AD1" w14:textId="77777777" w:rsidTr="002C6698">
        <w:tc>
          <w:tcPr>
            <w:tcW w:w="3701" w:type="dxa"/>
          </w:tcPr>
          <w:p w14:paraId="1AADD9FA" w14:textId="71F5C65F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6.4</w:t>
            </w:r>
            <w:r w:rsidRPr="00210FB4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1A90115B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3F6991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0EC18F3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C860FAD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A2BEC87" w14:textId="77777777" w:rsidTr="002C6698">
        <w:tc>
          <w:tcPr>
            <w:tcW w:w="3701" w:type="dxa"/>
          </w:tcPr>
          <w:p w14:paraId="54559BE4" w14:textId="2FE094C4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6.5</w:t>
            </w:r>
            <w:r w:rsidRPr="00210FB4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734A5D1B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6E2C88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17EEF7D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3DB66ACC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04ED9CC" w14:textId="77777777" w:rsidTr="002C6698">
        <w:tc>
          <w:tcPr>
            <w:tcW w:w="3701" w:type="dxa"/>
          </w:tcPr>
          <w:p w14:paraId="221DB769" w14:textId="6E54442D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6.6</w:t>
            </w:r>
            <w:r w:rsidRPr="00210FB4">
              <w:rPr>
                <w:szCs w:val="18"/>
              </w:rPr>
              <w:tab/>
              <w:t>Ibrugtagning</w:t>
            </w:r>
          </w:p>
        </w:tc>
        <w:tc>
          <w:tcPr>
            <w:tcW w:w="407" w:type="dxa"/>
          </w:tcPr>
          <w:p w14:paraId="6911EBB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F8DC57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958BBBF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C27720B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89F11AB" w14:textId="77777777" w:rsidTr="002C6698">
        <w:tc>
          <w:tcPr>
            <w:tcW w:w="3701" w:type="dxa"/>
          </w:tcPr>
          <w:p w14:paraId="6BAC3154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47ED58A1" w14:textId="256EC325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1D3C14">
              <w:rPr>
                <w:b/>
                <w:szCs w:val="18"/>
              </w:rPr>
              <w:t>.</w:t>
            </w:r>
            <w:r w:rsidRPr="001D3C14">
              <w:rPr>
                <w:b/>
                <w:szCs w:val="18"/>
              </w:rPr>
              <w:tab/>
              <w:t>ANDRE YDELSER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776DEEB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4F6C586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1D974D4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507B6358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54C3D835" w14:textId="77777777" w:rsidTr="002C6698">
        <w:trPr>
          <w:trHeight w:hRule="exact" w:val="454"/>
        </w:trPr>
        <w:tc>
          <w:tcPr>
            <w:tcW w:w="3701" w:type="dxa"/>
          </w:tcPr>
          <w:p w14:paraId="797599C5" w14:textId="292CE260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Bygherrerådgiverens </w:t>
            </w:r>
            <w:r w:rsidRPr="001D3C14">
              <w:rPr>
                <w:rFonts w:ascii="Verdana" w:hAnsi="Verdana"/>
                <w:sz w:val="18"/>
                <w:szCs w:val="18"/>
              </w:rPr>
              <w:t>IKT</w:t>
            </w:r>
            <w:r>
              <w:rPr>
                <w:rFonts w:ascii="Verdana" w:hAnsi="Verdana"/>
                <w:sz w:val="18"/>
                <w:szCs w:val="18"/>
              </w:rPr>
              <w:t>-ydelser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2F9913CD" w14:textId="77777777" w:rsidR="009A3CA2" w:rsidRPr="001D3C14" w:rsidRDefault="009A3CA2" w:rsidP="00D32BCE">
            <w:pPr>
              <w:pStyle w:val="BodyTextNoSpace"/>
              <w:spacing w:before="120" w:after="120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1E99756B" w14:textId="77777777" w:rsidR="009A3CA2" w:rsidRPr="001D3C14" w:rsidRDefault="009A3CA2" w:rsidP="00D32BCE">
            <w:pPr>
              <w:pStyle w:val="BodyTextNoSpace"/>
              <w:spacing w:before="120" w:after="120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57475A5F" w14:textId="77777777" w:rsidR="009A3CA2" w:rsidRPr="001D3C14" w:rsidRDefault="009A3CA2" w:rsidP="00D32BCE">
            <w:pPr>
              <w:pStyle w:val="BodyTextNoSpace"/>
              <w:spacing w:before="120" w:after="120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6762CF9E" w14:textId="77777777" w:rsidR="009A3CA2" w:rsidRPr="001D3C14" w:rsidRDefault="009A3CA2" w:rsidP="00D32BCE">
            <w:pPr>
              <w:pStyle w:val="BodyTextNoSpace"/>
              <w:spacing w:before="120" w:after="120"/>
              <w:ind w:left="567" w:hanging="567"/>
              <w:rPr>
                <w:szCs w:val="18"/>
              </w:rPr>
            </w:pPr>
          </w:p>
        </w:tc>
      </w:tr>
      <w:tr w:rsidR="009A3CA2" w:rsidRPr="001D3C14" w14:paraId="6716500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5419" w14:textId="0E4F3BCA" w:rsidR="009A3CA2" w:rsidRPr="001D3C14" w:rsidRDefault="009A3CA2" w:rsidP="006727A9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7.1</w:t>
            </w:r>
            <w:r w:rsidRPr="006727A9">
              <w:rPr>
                <w:szCs w:val="18"/>
              </w:rPr>
              <w:tab/>
              <w:t>IKT-strategi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440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D7F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1FF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563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563E463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ED3" w14:textId="086B0FF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7.2</w:t>
            </w:r>
            <w:r w:rsidRPr="006727A9">
              <w:rPr>
                <w:szCs w:val="18"/>
              </w:rPr>
              <w:tab/>
              <w:t>Krav til IKT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AC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543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755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6E1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DED55C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6BC1" w14:textId="5FC117F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7.3</w:t>
            </w:r>
            <w:r w:rsidRPr="006727A9">
              <w:rPr>
                <w:szCs w:val="18"/>
              </w:rPr>
              <w:tab/>
              <w:t>Digitalisering af eksisterende forhold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910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58B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BE6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5DC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6740B5E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BAFD" w14:textId="47D5293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7.4</w:t>
            </w:r>
            <w:r w:rsidRPr="006727A9">
              <w:rPr>
                <w:szCs w:val="18"/>
              </w:rPr>
              <w:tab/>
              <w:t>Særlige visualiseringer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6AE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13F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418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CE8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4C211F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1F04" w14:textId="3CFC054E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7.5</w:t>
            </w:r>
            <w:r w:rsidRPr="006727A9">
              <w:rPr>
                <w:szCs w:val="18"/>
              </w:rPr>
              <w:tab/>
              <w:t>Andre digitale ydelser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BEA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1E6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79C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884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D5BFE0E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DA1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Risikoforhold og økonomi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1DF00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F422C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856E5D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B6C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405FB1A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E613" w14:textId="22C612E2" w:rsidR="009A3CA2" w:rsidRPr="001D3C14" w:rsidRDefault="009A3CA2" w:rsidP="0083018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7.6</w:t>
            </w:r>
            <w:r w:rsidRPr="0083018E">
              <w:rPr>
                <w:szCs w:val="18"/>
              </w:rPr>
              <w:tab/>
              <w:t>Analyse af markedsforhold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614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12A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13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0A2A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C44222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C0BE" w14:textId="4D46736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7.7</w:t>
            </w:r>
            <w:r w:rsidRPr="0083018E">
              <w:rPr>
                <w:szCs w:val="18"/>
              </w:rPr>
              <w:tab/>
              <w:t>Projektudvikling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07C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0D1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A3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084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45F074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0438" w14:textId="7DE04DC3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7.8</w:t>
            </w:r>
            <w:r w:rsidRPr="0083018E">
              <w:rPr>
                <w:szCs w:val="18"/>
              </w:rPr>
              <w:tab/>
              <w:t>Due diligence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87E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4FA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BC2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33F4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590821F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47BA" w14:textId="74F7C4B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7.9</w:t>
            </w:r>
            <w:r w:rsidRPr="0083018E">
              <w:rPr>
                <w:szCs w:val="18"/>
              </w:rPr>
              <w:tab/>
              <w:t>Økonomiske analyser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53A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360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E5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FA34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A475BE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5267" w14:textId="7E341740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7.10</w:t>
            </w:r>
            <w:r w:rsidRPr="0083018E">
              <w:rPr>
                <w:szCs w:val="18"/>
              </w:rPr>
              <w:tab/>
              <w:t>Risikoanalyser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1C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DAC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2CA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909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897A85A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A5B3" w14:textId="3A06E8A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7.11</w:t>
            </w:r>
            <w:r w:rsidRPr="0083018E">
              <w:rPr>
                <w:szCs w:val="18"/>
              </w:rPr>
              <w:tab/>
              <w:t>Risikostyring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BCB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6A1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3E5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6F2C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BA22AD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5577" w14:textId="52B497F9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7.12</w:t>
            </w:r>
            <w:r w:rsidRPr="0083018E">
              <w:rPr>
                <w:szCs w:val="18"/>
              </w:rPr>
              <w:tab/>
              <w:t>Forsikringer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AF1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DEA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CFF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560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8541F3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CA26" w14:textId="6BF2949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7.13</w:t>
            </w:r>
            <w:r w:rsidRPr="0083018E">
              <w:rPr>
                <w:szCs w:val="18"/>
              </w:rPr>
              <w:tab/>
              <w:t>Incitamenter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0A6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72F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D56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96E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CB1FC3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376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lastRenderedPageBreak/>
              <w:t>Forundersøgelser og planlægning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3D7F3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46A406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40843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4E6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517EC32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9210" w14:textId="47AB0DD7" w:rsidR="009A3CA2" w:rsidRPr="001D3C14" w:rsidRDefault="009A3CA2" w:rsidP="0083018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7.14</w:t>
            </w:r>
            <w:r w:rsidRPr="0083018E">
              <w:rPr>
                <w:szCs w:val="18"/>
              </w:rPr>
              <w:tab/>
              <w:t>Offentlig planlægning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3F9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2EA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28B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597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17A9DF0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54DC" w14:textId="40D42BF4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7.15</w:t>
            </w:r>
            <w:r w:rsidRPr="0083018E">
              <w:rPr>
                <w:szCs w:val="18"/>
              </w:rPr>
              <w:tab/>
              <w:t>Vurdering af byggegrunde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3D6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58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6E8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5CFA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79EDBC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E618" w14:textId="3AF57316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7.16</w:t>
            </w:r>
            <w:r w:rsidRPr="0083018E">
              <w:rPr>
                <w:szCs w:val="18"/>
              </w:rPr>
              <w:tab/>
              <w:t>Registrering af eksisterende forhold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DB6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7FC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91D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056C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22C7733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F99A" w14:textId="6047AB15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7.17</w:t>
            </w:r>
            <w:r w:rsidRPr="0083018E">
              <w:rPr>
                <w:szCs w:val="18"/>
              </w:rPr>
              <w:tab/>
              <w:t>Geotekniske undersøgelser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504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8AA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CF7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07A7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D4F7D13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97B9" w14:textId="2EAFF50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7.18</w:t>
            </w:r>
            <w:r w:rsidRPr="0083018E">
              <w:rPr>
                <w:szCs w:val="18"/>
              </w:rPr>
              <w:tab/>
              <w:t>Miljøundersøgelser, grunden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6E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C4C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B9C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400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762994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30B9" w14:textId="19543889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7.19</w:t>
            </w:r>
            <w:r w:rsidRPr="0083018E">
              <w:rPr>
                <w:szCs w:val="18"/>
              </w:rPr>
              <w:tab/>
              <w:t>Miljøundersøgelser, bygninger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F57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6C7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D60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C39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0DA64E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0FFC" w14:textId="3667D033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7.20</w:t>
            </w:r>
            <w:r w:rsidRPr="0083018E">
              <w:rPr>
                <w:szCs w:val="18"/>
              </w:rPr>
              <w:tab/>
              <w:t>Officielle forretninger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E0F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E98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952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FBF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FB7CC3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1106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Interessenter og brugere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DBDFC2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23E160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0050C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EA7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618DE54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DF6E" w14:textId="426238A4" w:rsidR="009A3CA2" w:rsidRPr="001D3C14" w:rsidRDefault="009A3CA2" w:rsidP="0083018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7.21</w:t>
            </w:r>
            <w:r w:rsidRPr="0083018E">
              <w:rPr>
                <w:szCs w:val="18"/>
              </w:rPr>
              <w:tab/>
              <w:t>Visionsprocesser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5A0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801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22D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BEF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D366F9E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46BD" w14:textId="4276F764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7.22</w:t>
            </w:r>
            <w:r w:rsidRPr="0083018E">
              <w:rPr>
                <w:szCs w:val="18"/>
              </w:rPr>
              <w:tab/>
              <w:t>Organisationsudvikling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87F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F21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DE0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250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FDA810A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3E0B" w14:textId="27DD4EA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7.23</w:t>
            </w:r>
            <w:r w:rsidRPr="0083018E">
              <w:rPr>
                <w:szCs w:val="18"/>
              </w:rPr>
              <w:tab/>
              <w:t>Forandringsledelse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0AB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8C0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E5F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DB6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EBF2C8D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442F" w14:textId="33728BB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7.24</w:t>
            </w:r>
            <w:r w:rsidRPr="0083018E">
              <w:rPr>
                <w:szCs w:val="18"/>
              </w:rPr>
              <w:tab/>
              <w:t>Interessenter og brugere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9A1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189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CB2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956D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601532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6264" w14:textId="1E4FCEF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bookmarkStart w:id="2" w:name="_Hlk23500175"/>
            <w:r w:rsidRPr="0083018E">
              <w:rPr>
                <w:szCs w:val="18"/>
              </w:rPr>
              <w:t>7.25</w:t>
            </w:r>
            <w:r w:rsidRPr="0083018E">
              <w:rPr>
                <w:szCs w:val="18"/>
              </w:rPr>
              <w:tab/>
              <w:t>Særlig mødevirksomhed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9A6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2A6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20D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BAF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bookmarkEnd w:id="2"/>
      <w:tr w:rsidR="009A3CA2" w:rsidRPr="001D3C14" w14:paraId="5F214248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70A2" w14:textId="535BC93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7.26</w:t>
            </w:r>
            <w:r w:rsidRPr="0083018E">
              <w:rPr>
                <w:szCs w:val="18"/>
              </w:rPr>
              <w:tab/>
              <w:t>Salgsmateriale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C78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37C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5E5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433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7A8084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A6B1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Tvister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1F824E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6D86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235B8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391E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52FE518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06C7" w14:textId="1FF2125F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>
              <w:rPr>
                <w:szCs w:val="18"/>
              </w:rPr>
              <w:t>7</w:t>
            </w:r>
            <w:r w:rsidRPr="001D3C14">
              <w:rPr>
                <w:szCs w:val="18"/>
              </w:rPr>
              <w:t>.</w:t>
            </w:r>
            <w:r>
              <w:rPr>
                <w:szCs w:val="18"/>
              </w:rPr>
              <w:t>27</w:t>
            </w:r>
            <w:r w:rsidRPr="001D3C14">
              <w:rPr>
                <w:szCs w:val="18"/>
              </w:rPr>
              <w:tab/>
              <w:t>Mediation og mægling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AD4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497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64C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246D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8838F3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590D" w14:textId="51DF4053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>
              <w:rPr>
                <w:szCs w:val="18"/>
              </w:rPr>
              <w:t>7.28</w:t>
            </w:r>
            <w:r w:rsidRPr="001D3C14">
              <w:rPr>
                <w:szCs w:val="18"/>
              </w:rPr>
              <w:tab/>
              <w:t>Syn og skøn eller voldgift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F34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F2E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024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A96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A04126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BB1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Bæredygtighed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2B7590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49FA1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B2818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1CF7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3745939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33EB" w14:textId="7C014CB0" w:rsidR="009A3CA2" w:rsidRPr="001D3C14" w:rsidRDefault="009A3CA2" w:rsidP="002461F4">
            <w:pPr>
              <w:pStyle w:val="BodyTextNoSpace"/>
              <w:ind w:left="567" w:hanging="567"/>
              <w:rPr>
                <w:szCs w:val="18"/>
              </w:rPr>
            </w:pPr>
            <w:r w:rsidRPr="002461F4">
              <w:rPr>
                <w:szCs w:val="18"/>
              </w:rPr>
              <w:t>7.29</w:t>
            </w:r>
            <w:r w:rsidRPr="002461F4">
              <w:rPr>
                <w:szCs w:val="18"/>
              </w:rPr>
              <w:tab/>
              <w:t>Særlige krav om bæredygtighed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75E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9C8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E7C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FDE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1F48B7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D290" w14:textId="0DEEA36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2461F4">
              <w:rPr>
                <w:szCs w:val="18"/>
              </w:rPr>
              <w:t>7.30</w:t>
            </w:r>
            <w:r w:rsidRPr="002461F4">
              <w:rPr>
                <w:szCs w:val="18"/>
              </w:rPr>
              <w:tab/>
              <w:t>Bæredygtigheds</w:t>
            </w:r>
            <w:r>
              <w:rPr>
                <w:szCs w:val="18"/>
              </w:rPr>
              <w:t>ledelse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57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9DB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B6D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B013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1115C4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2CEB" w14:textId="307E1954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2461F4">
              <w:rPr>
                <w:szCs w:val="18"/>
              </w:rPr>
              <w:t>7.31</w:t>
            </w:r>
            <w:r w:rsidRPr="002461F4">
              <w:rPr>
                <w:szCs w:val="18"/>
              </w:rPr>
              <w:tab/>
              <w:t>Certificering af bæredygtighed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F61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814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DB6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B04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7231B2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5EF0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Arbejdsmiljø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000CE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BF374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FB01F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742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1E8B337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7D62" w14:textId="74EE4684" w:rsidR="009A3CA2" w:rsidRPr="001D3C14" w:rsidRDefault="009A3CA2" w:rsidP="00974367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7.32</w:t>
            </w:r>
            <w:r w:rsidRPr="00974367">
              <w:rPr>
                <w:szCs w:val="18"/>
              </w:rPr>
              <w:tab/>
              <w:t>CSR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D94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D62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BB6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DBC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45AD19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0508" w14:textId="6417824A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7.33</w:t>
            </w:r>
            <w:r w:rsidRPr="00974367">
              <w:rPr>
                <w:szCs w:val="18"/>
              </w:rPr>
              <w:tab/>
              <w:t>Arbejdsmiljøkoordinering i projekteringsfasen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D78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24C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C78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5D0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F21E7DF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9314" w14:textId="35B3AF46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7.34</w:t>
            </w:r>
            <w:r w:rsidRPr="00974367">
              <w:rPr>
                <w:szCs w:val="18"/>
              </w:rPr>
              <w:tab/>
              <w:t>Arbejdsmiljøkoordinering under udførelsen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3E9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A01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501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AE5D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33364E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37CC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Tilgængelighed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6E422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ECE97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AE42C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0DE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61AF741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FA23" w14:textId="1F5B4062" w:rsidR="009A3CA2" w:rsidRPr="001D3C14" w:rsidRDefault="009A3CA2" w:rsidP="00974367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7.35</w:t>
            </w:r>
            <w:r w:rsidRPr="00974367">
              <w:rPr>
                <w:szCs w:val="18"/>
              </w:rPr>
              <w:tab/>
              <w:t>Særlige krav om tilgængelighed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F31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E38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73E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04F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600064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D316" w14:textId="24C7C84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lastRenderedPageBreak/>
              <w:t>7.36</w:t>
            </w:r>
            <w:r w:rsidRPr="00974367">
              <w:rPr>
                <w:szCs w:val="18"/>
              </w:rPr>
              <w:tab/>
              <w:t>Tilgængelighedsprojektering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B8F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325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9A7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790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6DB7D7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1E00" w14:textId="44E9173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7.37</w:t>
            </w:r>
            <w:r w:rsidRPr="00974367">
              <w:rPr>
                <w:szCs w:val="18"/>
              </w:rPr>
              <w:tab/>
              <w:t>Tilgængelighedsrevision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ADB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CC1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1C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B6D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156DB7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891B" w14:textId="1414B33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7.38</w:t>
            </w:r>
            <w:r w:rsidRPr="00974367">
              <w:rPr>
                <w:szCs w:val="18"/>
              </w:rPr>
              <w:tab/>
              <w:t>Vejledninger om tilgængelighed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2F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85A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075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CC2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C1EF27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373B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Inventar og udstyr, bygherreleverancer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4854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8B0E5B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1A5F8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A5F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678ABB8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6AC4" w14:textId="05364E8C" w:rsidR="009A3CA2" w:rsidRPr="001D3C14" w:rsidRDefault="009A3CA2" w:rsidP="00BD09D8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7.39</w:t>
            </w:r>
            <w:r w:rsidRPr="00BD09D8">
              <w:rPr>
                <w:szCs w:val="18"/>
              </w:rPr>
              <w:tab/>
              <w:t>Standardinventar og -udstyr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A92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659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9A5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5E7E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D9F8EA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8DA1" w14:textId="05C8D8EA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7.40</w:t>
            </w:r>
            <w:r w:rsidRPr="00BD09D8">
              <w:rPr>
                <w:szCs w:val="18"/>
              </w:rPr>
              <w:tab/>
              <w:t>Særligt inventar og udstyr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1C1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D74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BD7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15C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458FD5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D767" w14:textId="2CA7576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7.41</w:t>
            </w:r>
            <w:r w:rsidRPr="00BD09D8">
              <w:rPr>
                <w:szCs w:val="18"/>
              </w:rPr>
              <w:tab/>
              <w:t>Bygherreleverancer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79B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24A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5AE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521D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AEA494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1EDD" w14:textId="22156B30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7.42</w:t>
            </w:r>
            <w:r w:rsidRPr="00BD09D8">
              <w:rPr>
                <w:szCs w:val="18"/>
              </w:rPr>
              <w:tab/>
              <w:t>Kunstnerisk udsmykning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F4D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3C1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7FA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6FA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937BA40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2840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Udbud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B6D1AD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96BD0E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824664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678A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5369500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0E07" w14:textId="060B9949" w:rsidR="009A3CA2" w:rsidRPr="001D3C14" w:rsidRDefault="009A3CA2" w:rsidP="00BD09D8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7.43</w:t>
            </w:r>
            <w:r w:rsidRPr="00BD09D8">
              <w:rPr>
                <w:szCs w:val="18"/>
              </w:rPr>
              <w:tab/>
              <w:t>Markedsdialog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139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254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424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E55E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237E57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8A72" w14:textId="47042BA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7.44</w:t>
            </w:r>
            <w:r w:rsidRPr="00BD09D8">
              <w:rPr>
                <w:szCs w:val="18"/>
              </w:rPr>
              <w:tab/>
              <w:t>Prækvalifikation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DFB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B1C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5AD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ED2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AE8B55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B29B" w14:textId="4D1B20CA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7.45</w:t>
            </w:r>
            <w:r w:rsidRPr="00BD09D8">
              <w:rPr>
                <w:szCs w:val="18"/>
              </w:rPr>
              <w:tab/>
              <w:t>Udbud efter Udbudsloven eller EU-direktiv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B8C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92C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D37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16EE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4EF94BF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8FBF" w14:textId="2E95583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7.46</w:t>
            </w:r>
            <w:r w:rsidRPr="00BD09D8">
              <w:rPr>
                <w:szCs w:val="18"/>
              </w:rPr>
              <w:tab/>
              <w:t>Forhandling efter Udbudsloven eller EU-direktiv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6ED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713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9C5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801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883BFB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4B9D" w14:textId="113F9B0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7.47</w:t>
            </w:r>
            <w:r w:rsidRPr="00BD09D8">
              <w:rPr>
                <w:szCs w:val="18"/>
              </w:rPr>
              <w:tab/>
              <w:t>ESCO-udbud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92F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BC4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781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4C9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5D5DA8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5893" w14:textId="397A2B1A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Andet, p</w:t>
            </w:r>
            <w:r w:rsidRPr="001D3C14">
              <w:rPr>
                <w:rFonts w:ascii="Verdana" w:hAnsi="Verdana"/>
                <w:sz w:val="18"/>
                <w:szCs w:val="18"/>
              </w:rPr>
              <w:t>rojektering og udførelse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D5F1F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B08685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C4CBA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3C16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1192ABC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5245" w14:textId="3784FAFA" w:rsidR="009A3CA2" w:rsidRPr="001D3C14" w:rsidRDefault="009A3CA2" w:rsidP="00BD09D8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7.48</w:t>
            </w:r>
            <w:r w:rsidRPr="00BD09D8">
              <w:rPr>
                <w:szCs w:val="18"/>
              </w:rPr>
              <w:tab/>
              <w:t>Projektoptimering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0A1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EDB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B4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4603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B93CC3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6842" w14:textId="033E01CB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7.49</w:t>
            </w:r>
            <w:r w:rsidRPr="00BD09D8">
              <w:rPr>
                <w:szCs w:val="18"/>
              </w:rPr>
              <w:tab/>
              <w:t>Sideordnede/alternative projekter og projektændringer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79D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894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005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EA3C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DC46B8A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8B09" w14:textId="1D15CA10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7.50</w:t>
            </w:r>
            <w:r w:rsidRPr="00BD09D8">
              <w:rPr>
                <w:szCs w:val="18"/>
              </w:rPr>
              <w:tab/>
              <w:t>Opfyldelse af særlige myndighedskrav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BA6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F7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5C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5D8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5B6F6B2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7E20" w14:textId="60356B9F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7.51</w:t>
            </w:r>
            <w:r w:rsidRPr="00BD09D8">
              <w:rPr>
                <w:szCs w:val="18"/>
              </w:rPr>
              <w:tab/>
              <w:t>Detaljerede tidsplaner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682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0B9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43B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BB6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0C01D1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DECE" w14:textId="6F61CA32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7.52</w:t>
            </w:r>
            <w:r w:rsidRPr="00BD09D8">
              <w:rPr>
                <w:szCs w:val="18"/>
              </w:rPr>
              <w:tab/>
              <w:t>Særlig kvalitetssikring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845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C37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D2F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5F8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F65623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64D5" w14:textId="3C687E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7.53</w:t>
            </w:r>
            <w:r w:rsidRPr="00BD09D8">
              <w:rPr>
                <w:szCs w:val="18"/>
              </w:rPr>
              <w:tab/>
              <w:t>Byggeledelse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18E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CB8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38E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0FF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CB6733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FE18" w14:textId="6B593D0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7.54</w:t>
            </w:r>
            <w:r w:rsidRPr="00BD09D8">
              <w:rPr>
                <w:szCs w:val="18"/>
              </w:rPr>
              <w:tab/>
              <w:t>Udvidet fagtilsyn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D34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497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46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51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DE8FC9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0CB9" w14:textId="1D53EBA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7.55</w:t>
            </w:r>
            <w:r w:rsidRPr="00BD09D8">
              <w:rPr>
                <w:szCs w:val="18"/>
              </w:rPr>
              <w:tab/>
              <w:t>Særlige forsøg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DAA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943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0FB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772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447E783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594D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Aflevering og drift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539872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0C0D1B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4D1C6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FC3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7215E97A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246" w14:textId="62952F9F" w:rsidR="009A3CA2" w:rsidRPr="001D3C14" w:rsidRDefault="009A3CA2" w:rsidP="00BD09D8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7.56</w:t>
            </w:r>
            <w:r w:rsidRPr="00BD09D8">
              <w:rPr>
                <w:szCs w:val="18"/>
              </w:rPr>
              <w:tab/>
              <w:t>Commissioning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1E6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EAA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E25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22E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9186FCE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C6F2" w14:textId="35194FB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7.57</w:t>
            </w:r>
            <w:r w:rsidRPr="00BD09D8">
              <w:rPr>
                <w:szCs w:val="18"/>
              </w:rPr>
              <w:tab/>
              <w:t>”Som udført”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0AD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3E5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7BF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75D6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595336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FC3D" w14:textId="17B1798E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7.58</w:t>
            </w:r>
            <w:r w:rsidRPr="00BD09D8">
              <w:rPr>
                <w:szCs w:val="18"/>
              </w:rPr>
              <w:tab/>
              <w:t>Flytteplanlægning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982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3B3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23E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F97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53345C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E222" w14:textId="6BD30292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lastRenderedPageBreak/>
              <w:t>7.59</w:t>
            </w:r>
            <w:r w:rsidRPr="00BD09D8">
              <w:rPr>
                <w:szCs w:val="18"/>
              </w:rPr>
              <w:tab/>
              <w:t>Bistand i forbindelse med idriftsætning og drif</w:t>
            </w:r>
            <w:r>
              <w:rPr>
                <w:szCs w:val="18"/>
              </w:rPr>
              <w:t>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131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F99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933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5FA6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E8D4A9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173E" w14:textId="018889A4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7.60</w:t>
            </w:r>
            <w:r w:rsidRPr="00BD09D8">
              <w:rPr>
                <w:szCs w:val="18"/>
              </w:rPr>
              <w:tab/>
              <w:t>Facilities management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715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5CA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CA8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29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4590202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AB72" w14:textId="09C21FEE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7.61</w:t>
            </w:r>
            <w:r w:rsidRPr="00BD09D8">
              <w:rPr>
                <w:szCs w:val="18"/>
              </w:rPr>
              <w:tab/>
              <w:t>5-års eftersyn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026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9B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CAE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0C5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</w:tbl>
    <w:p w14:paraId="65AEB422" w14:textId="77777777" w:rsidR="00F4127E" w:rsidRPr="001D3C14" w:rsidRDefault="00F4127E" w:rsidP="00F4127E">
      <w:pPr>
        <w:pStyle w:val="Brdtekst"/>
        <w:rPr>
          <w:szCs w:val="18"/>
        </w:rPr>
      </w:pPr>
    </w:p>
    <w:p w14:paraId="7A415909" w14:textId="77777777" w:rsidR="008C23C3" w:rsidRDefault="008C23C3" w:rsidP="00F4127E">
      <w:pPr>
        <w:spacing w:line="240" w:lineRule="auto"/>
        <w:ind w:right="-1419"/>
      </w:pPr>
    </w:p>
    <w:p w14:paraId="3801A28F" w14:textId="77777777" w:rsidR="0061310C" w:rsidRPr="0061310C" w:rsidRDefault="0061310C" w:rsidP="00F4127E">
      <w:pPr>
        <w:ind w:right="-1419"/>
      </w:pPr>
    </w:p>
    <w:sectPr w:rsidR="0061310C" w:rsidRPr="0061310C" w:rsidSect="0015752A">
      <w:headerReference w:type="default" r:id="rId11"/>
      <w:headerReference w:type="first" r:id="rId12"/>
      <w:footerReference w:type="first" r:id="rId13"/>
      <w:pgSz w:w="11906" w:h="16838" w:code="9"/>
      <w:pgMar w:top="2552" w:right="2835" w:bottom="1304" w:left="1418" w:header="79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7FC39" w14:textId="77777777" w:rsidR="00C54EDA" w:rsidRDefault="00C54EDA" w:rsidP="003C7914">
      <w:pPr>
        <w:spacing w:line="240" w:lineRule="auto"/>
      </w:pPr>
      <w:r>
        <w:separator/>
      </w:r>
    </w:p>
  </w:endnote>
  <w:endnote w:type="continuationSeparator" w:id="0">
    <w:p w14:paraId="56FAEAD4" w14:textId="77777777" w:rsidR="00C54EDA" w:rsidRDefault="00C54EDA" w:rsidP="003C7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 Pro Light">
    <w:charset w:val="00"/>
    <w:family w:val="roman"/>
    <w:pitch w:val="variable"/>
    <w:sig w:usb0="80000287" w:usb1="00000043" w:usb2="00000000" w:usb3="00000000" w:csb0="0000009F" w:csb1="00000000"/>
  </w:font>
  <w:font w:name="Georgia Pro">
    <w:altName w:val="Georgia Pro"/>
    <w:charset w:val="00"/>
    <w:family w:val="roman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7"/>
      <w:gridCol w:w="7427"/>
      <w:gridCol w:w="2325"/>
    </w:tblGrid>
    <w:tr w:rsidR="00D72AD5" w14:paraId="1564C64D" w14:textId="77777777" w:rsidTr="00D72AD5">
      <w:trPr>
        <w:cantSplit/>
        <w:trHeight w:hRule="exact" w:val="284"/>
      </w:trPr>
      <w:tc>
        <w:tcPr>
          <w:tcW w:w="227" w:type="dxa"/>
        </w:tcPr>
        <w:p w14:paraId="105434A9" w14:textId="77777777" w:rsidR="00D72AD5" w:rsidRDefault="00D72AD5">
          <w:pPr>
            <w:pStyle w:val="Sidefod"/>
          </w:pPr>
        </w:p>
      </w:tc>
      <w:tc>
        <w:tcPr>
          <w:tcW w:w="7427" w:type="dxa"/>
        </w:tcPr>
        <w:p w14:paraId="0974F909" w14:textId="77777777" w:rsidR="00D72AD5" w:rsidRDefault="00D72AD5">
          <w:pPr>
            <w:pStyle w:val="Sidefod"/>
          </w:pPr>
        </w:p>
      </w:tc>
      <w:tc>
        <w:tcPr>
          <w:tcW w:w="1928" w:type="dxa"/>
        </w:tcPr>
        <w:p w14:paraId="6782863D" w14:textId="77777777" w:rsidR="00D72AD5" w:rsidRDefault="00D72AD5" w:rsidP="003C7914">
          <w:pPr>
            <w:pStyle w:val="Medlem"/>
          </w:pPr>
          <w:r>
            <w:t>FRI er medlem af</w:t>
          </w:r>
        </w:p>
      </w:tc>
    </w:tr>
    <w:tr w:rsidR="00D72AD5" w14:paraId="2F40054B" w14:textId="77777777" w:rsidTr="00D72AD5">
      <w:trPr>
        <w:cantSplit/>
        <w:trHeight w:hRule="exact" w:val="397"/>
      </w:trPr>
      <w:tc>
        <w:tcPr>
          <w:tcW w:w="227" w:type="dxa"/>
          <w:vAlign w:val="bottom"/>
        </w:tcPr>
        <w:p w14:paraId="56184047" w14:textId="77777777" w:rsidR="00D72AD5" w:rsidRDefault="00D72AD5" w:rsidP="00785689">
          <w:pPr>
            <w:pStyle w:val="Sidefod"/>
          </w:pPr>
          <w:r>
            <w:rPr>
              <w:noProof/>
            </w:rPr>
            <w:drawing>
              <wp:inline distT="0" distB="0" distL="0" distR="0" wp14:anchorId="78193FAA" wp14:editId="7BAC4488">
                <wp:extent cx="104400" cy="90000"/>
                <wp:effectExtent l="0" t="0" r="0" b="5715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FRI_mærke_RGB (1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4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27" w:type="dxa"/>
          <w:vAlign w:val="bottom"/>
        </w:tcPr>
        <w:p w14:paraId="7B66C87E" w14:textId="1B12F433" w:rsidR="00D72AD5" w:rsidRDefault="00D72AD5" w:rsidP="00785689">
          <w:pPr>
            <w:pStyle w:val="Sidefod"/>
            <w:ind w:left="57"/>
          </w:pPr>
          <w:r>
            <w:t xml:space="preserve">Foreningen af Rådgivende Ingeniører, FRI </w:t>
          </w:r>
          <w:r>
            <w:sym w:font="Wingdings" w:char="F09E"/>
          </w:r>
          <w:r>
            <w:t xml:space="preserve"> Vesterbrogade 1E, 3. sal </w:t>
          </w:r>
          <w:r>
            <w:sym w:font="Wingdings" w:char="F09E"/>
          </w:r>
          <w:r>
            <w:t xml:space="preserve"> 1620 København V </w:t>
          </w:r>
          <w:r>
            <w:sym w:font="Wingdings" w:char="F09E"/>
          </w:r>
          <w:r>
            <w:t xml:space="preserve"> +45 35 25 37 37 </w:t>
          </w:r>
          <w:r>
            <w:sym w:font="Wingdings" w:char="F09E"/>
          </w:r>
          <w:r>
            <w:t xml:space="preserve"> </w:t>
          </w:r>
          <w:hyperlink r:id="rId2" w:history="1">
            <w:r w:rsidRPr="00785689">
              <w:t>www.frinet.dk</w:t>
            </w:r>
          </w:hyperlink>
          <w:r>
            <w:t xml:space="preserve"> </w:t>
          </w:r>
        </w:p>
      </w:tc>
      <w:tc>
        <w:tcPr>
          <w:tcW w:w="2325" w:type="dxa"/>
          <w:vAlign w:val="bottom"/>
        </w:tcPr>
        <w:p w14:paraId="31268EC6" w14:textId="77777777" w:rsidR="00D72AD5" w:rsidRDefault="00D72AD5" w:rsidP="00D72AD5">
          <w:pPr>
            <w:pStyle w:val="Medlem"/>
            <w:tabs>
              <w:tab w:val="left" w:pos="1381"/>
              <w:tab w:val="left" w:pos="1928"/>
            </w:tabs>
          </w:pPr>
          <w:r>
            <w:rPr>
              <w:noProof/>
            </w:rPr>
            <w:drawing>
              <wp:inline distT="0" distB="0" distL="0" distR="0" wp14:anchorId="1ACE0547" wp14:editId="6CAD2F9C">
                <wp:extent cx="527685" cy="252095"/>
                <wp:effectExtent l="0" t="0" r="5715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DI_logo_basis_RGB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685" cy="252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ab/>
          </w:r>
          <w:r>
            <w:rPr>
              <w:noProof/>
            </w:rPr>
            <w:drawing>
              <wp:inline distT="0" distB="0" distL="0" distR="0" wp14:anchorId="4B086410" wp14:editId="1BF3A556">
                <wp:extent cx="252095" cy="252095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EFCA_logo_GREY_RGB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ab/>
          </w:r>
          <w:r>
            <w:rPr>
              <w:noProof/>
            </w:rPr>
            <w:drawing>
              <wp:inline distT="0" distB="0" distL="0" distR="0" wp14:anchorId="6D1AA0D1" wp14:editId="31986431">
                <wp:extent cx="246889" cy="249937"/>
                <wp:effectExtent l="0" t="0" r="127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Fidic_lo_RGB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889" cy="249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617CD09" w14:textId="77777777" w:rsidR="003C7914" w:rsidRDefault="003C7914" w:rsidP="003C7914">
    <w:pPr>
      <w:pStyle w:val="MiniPar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EE2CA" w14:textId="77777777" w:rsidR="00C54EDA" w:rsidRDefault="00C54EDA" w:rsidP="003C7914">
      <w:pPr>
        <w:spacing w:line="240" w:lineRule="auto"/>
      </w:pPr>
      <w:r>
        <w:separator/>
      </w:r>
    </w:p>
  </w:footnote>
  <w:footnote w:type="continuationSeparator" w:id="0">
    <w:p w14:paraId="2DFE804F" w14:textId="77777777" w:rsidR="00C54EDA" w:rsidRDefault="00C54EDA" w:rsidP="003C7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9445" w:tblpY="2017"/>
      <w:tblOverlap w:val="never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</w:tblGrid>
    <w:tr w:rsidR="009730EF" w14:paraId="75493464" w14:textId="77777777" w:rsidTr="009730EF">
      <w:trPr>
        <w:cantSplit/>
      </w:trPr>
      <w:tc>
        <w:tcPr>
          <w:tcW w:w="1418" w:type="dxa"/>
        </w:tcPr>
        <w:sdt>
          <w:sdtPr>
            <w:alias w:val="Værdi for dokument-id"/>
            <w:tag w:val="_dlc_DocId"/>
            <w:id w:val="-509226698"/>
            <w:lock w:val="contentLocked"/>
            <w:dataBinding w:prefixMappings="xmlns:ns0='http://schemas.microsoft.com/office/2006/metadata/properties' xmlns:ns1='http://www.w3.org/2001/XMLSchema-instance' xmlns:ns2='http://schemas.microsoft.com/office/infopath/2007/PartnerControls' xmlns:ns3='437c4091-0a25-41dd-b61b-441f6e785e24' " w:xpath="/ns0:properties[1]/documentManagement[1]/ns3:_dlc_DocId[1]" w:storeItemID="{F7675CFE-BB49-48E7-B101-DB81E2A704EC}"/>
            <w:text/>
          </w:sdtPr>
          <w:sdtEndPr/>
          <w:sdtContent>
            <w:p w14:paraId="0BF75E2C" w14:textId="77777777" w:rsidR="009730EF" w:rsidRDefault="009730EF" w:rsidP="008016CC">
              <w:pPr>
                <w:pStyle w:val="Meta"/>
              </w:pPr>
              <w:r>
                <w:t>DOKNR-2-2647</w:t>
              </w:r>
            </w:p>
          </w:sdtContent>
        </w:sdt>
        <w:p w14:paraId="2BE46D7E" w14:textId="77777777" w:rsidR="009730EF" w:rsidRDefault="009730EF" w:rsidP="008016CC">
          <w:pPr>
            <w:pStyle w:val="Meta"/>
            <w:tabs>
              <w:tab w:val="clear" w:pos="567"/>
              <w:tab w:val="left" w:pos="397"/>
            </w:tabs>
          </w:pPr>
          <w:r>
            <w:t xml:space="preserve">Side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af </w:t>
          </w:r>
          <w:r w:rsidR="00C54EDA">
            <w:fldChar w:fldCharType="begin"/>
          </w:r>
          <w:r w:rsidR="00C54EDA">
            <w:instrText xml:space="preserve"> NUMPAGES  \* Arabic  \* MERGEFORMAT </w:instrText>
          </w:r>
          <w:r w:rsidR="00C54EDA">
            <w:fldChar w:fldCharType="separate"/>
          </w:r>
          <w:r>
            <w:t>2</w:t>
          </w:r>
          <w:r w:rsidR="00C54EDA">
            <w:fldChar w:fldCharType="end"/>
          </w:r>
        </w:p>
      </w:tc>
    </w:tr>
  </w:tbl>
  <w:p w14:paraId="146BD452" w14:textId="77777777" w:rsidR="00BF3A31" w:rsidRDefault="00BF3A31">
    <w:pPr>
      <w:pStyle w:val="Sidehoved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D7ADAD6" wp14:editId="3D29EE74">
          <wp:simplePos x="0" y="0"/>
          <wp:positionH relativeFrom="page">
            <wp:posOffset>6012815</wp:posOffset>
          </wp:positionH>
          <wp:positionV relativeFrom="paragraph">
            <wp:posOffset>-3858</wp:posOffset>
          </wp:positionV>
          <wp:extent cx="792000" cy="640800"/>
          <wp:effectExtent l="0" t="0" r="8255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I_logo_RGB_DK_lodret_side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ED379" w14:textId="77777777" w:rsidR="003C7914" w:rsidRDefault="00BF3A31">
    <w:pPr>
      <w:pStyle w:val="Sidehoved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CADA026" wp14:editId="7BE59AA2">
          <wp:simplePos x="0" y="0"/>
          <wp:positionH relativeFrom="page">
            <wp:posOffset>0</wp:posOffset>
          </wp:positionH>
          <wp:positionV relativeFrom="margin">
            <wp:posOffset>0</wp:posOffset>
          </wp:positionV>
          <wp:extent cx="471600" cy="363600"/>
          <wp:effectExtent l="0" t="0" r="508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RI_pil_brevdo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600" cy="3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26A27F9" wp14:editId="2D8C3D52">
          <wp:simplePos x="0" y="0"/>
          <wp:positionH relativeFrom="page">
            <wp:posOffset>6012815</wp:posOffset>
          </wp:positionH>
          <wp:positionV relativeFrom="paragraph">
            <wp:posOffset>-4445</wp:posOffset>
          </wp:positionV>
          <wp:extent cx="1054800" cy="853200"/>
          <wp:effectExtent l="0" t="0" r="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RI_logo_RGB_DK_lodret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8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F98668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5A08BC6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568EB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08F9F8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EC951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328CE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A4CD7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5C6036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3A63B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EC767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F3959"/>
    <w:multiLevelType w:val="multilevel"/>
    <w:tmpl w:val="E28480C2"/>
    <w:numStyleLink w:val="FRIpunktopstilling"/>
  </w:abstractNum>
  <w:abstractNum w:abstractNumId="11" w15:restartNumberingAfterBreak="0">
    <w:nsid w:val="11FF26A0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48D27C8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A56CF8"/>
    <w:multiLevelType w:val="multilevel"/>
    <w:tmpl w:val="1F4868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82382E"/>
    <w:multiLevelType w:val="multilevel"/>
    <w:tmpl w:val="E28480C2"/>
    <w:styleLink w:val="FRIpunktopstilling"/>
    <w:lvl w:ilvl="0">
      <w:start w:val="1"/>
      <w:numFmt w:val="bullet"/>
      <w:lvlText w:val="•"/>
      <w:lvlJc w:val="left"/>
      <w:pPr>
        <w:ind w:left="198" w:hanging="198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ind w:left="396" w:hanging="198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594" w:hanging="198"/>
      </w:pPr>
      <w:rPr>
        <w:rFonts w:ascii="Calibri" w:hAnsi="Calibri" w:hint="default"/>
        <w:color w:val="auto"/>
      </w:rPr>
    </w:lvl>
    <w:lvl w:ilvl="3">
      <w:start w:val="1"/>
      <w:numFmt w:val="none"/>
      <w:lvlText w:val=""/>
      <w:lvlJc w:val="left"/>
      <w:pPr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ind w:left="1188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ind w:left="1782" w:hanging="198"/>
      </w:pPr>
      <w:rPr>
        <w:rFonts w:hint="default"/>
      </w:rPr>
    </w:lvl>
  </w:abstractNum>
  <w:abstractNum w:abstractNumId="15" w15:restartNumberingAfterBreak="0">
    <w:nsid w:val="1B3866B5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2FA0B01"/>
    <w:multiLevelType w:val="multilevel"/>
    <w:tmpl w:val="F65CC8A8"/>
    <w:styleLink w:val="FRItalopstilling"/>
    <w:lvl w:ilvl="0">
      <w:start w:val="1"/>
      <w:numFmt w:val="decimal"/>
      <w:lvlText w:val="%1."/>
      <w:lvlJc w:val="left"/>
      <w:pPr>
        <w:ind w:left="198" w:hanging="198"/>
      </w:pPr>
      <w:rPr>
        <w:rFonts w:hint="default"/>
      </w:rPr>
    </w:lvl>
    <w:lvl w:ilvl="1">
      <w:start w:val="1"/>
      <w:numFmt w:val="none"/>
      <w:lvlText w:val=""/>
      <w:lvlJc w:val="left"/>
      <w:pPr>
        <w:ind w:left="396" w:hanging="198"/>
      </w:pPr>
      <w:rPr>
        <w:rFonts w:hint="default"/>
      </w:rPr>
    </w:lvl>
    <w:lvl w:ilvl="2">
      <w:start w:val="1"/>
      <w:numFmt w:val="none"/>
      <w:lvlText w:val=""/>
      <w:lvlJc w:val="left"/>
      <w:pPr>
        <w:ind w:left="594" w:hanging="198"/>
      </w:pPr>
      <w:rPr>
        <w:rFonts w:hint="default"/>
      </w:rPr>
    </w:lvl>
    <w:lvl w:ilvl="3">
      <w:start w:val="1"/>
      <w:numFmt w:val="none"/>
      <w:lvlText w:val=""/>
      <w:lvlJc w:val="left"/>
      <w:pPr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ind w:left="1188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ind w:left="1782" w:hanging="198"/>
      </w:pPr>
      <w:rPr>
        <w:rFonts w:hint="default"/>
      </w:rPr>
    </w:lvl>
  </w:abstractNum>
  <w:abstractNum w:abstractNumId="17" w15:restartNumberingAfterBreak="0">
    <w:nsid w:val="240A4851"/>
    <w:multiLevelType w:val="multilevel"/>
    <w:tmpl w:val="F65CC8A8"/>
    <w:numStyleLink w:val="FRItalopstilling"/>
  </w:abstractNum>
  <w:abstractNum w:abstractNumId="18" w15:restartNumberingAfterBreak="0">
    <w:nsid w:val="241873F2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A565B27"/>
    <w:multiLevelType w:val="multilevel"/>
    <w:tmpl w:val="1E54D582"/>
    <w:lvl w:ilvl="0">
      <w:start w:val="1"/>
      <w:numFmt w:val="decimal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354E239F"/>
    <w:multiLevelType w:val="multilevel"/>
    <w:tmpl w:val="E28480C2"/>
    <w:numStyleLink w:val="FRIpunktopstilling"/>
  </w:abstractNum>
  <w:abstractNum w:abstractNumId="21" w15:restartNumberingAfterBreak="0">
    <w:nsid w:val="49103FB4"/>
    <w:multiLevelType w:val="multilevel"/>
    <w:tmpl w:val="5BDA15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103B6"/>
    <w:multiLevelType w:val="multilevel"/>
    <w:tmpl w:val="F65CC8A8"/>
    <w:numStyleLink w:val="FRItalopstilling"/>
  </w:abstractNum>
  <w:abstractNum w:abstractNumId="23" w15:restartNumberingAfterBreak="0">
    <w:nsid w:val="6A674670"/>
    <w:multiLevelType w:val="hybridMultilevel"/>
    <w:tmpl w:val="D1287C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84175"/>
    <w:multiLevelType w:val="multilevel"/>
    <w:tmpl w:val="F65CC8A8"/>
    <w:numStyleLink w:val="FRItalopstilling"/>
  </w:abstractNum>
  <w:abstractNum w:abstractNumId="25" w15:restartNumberingAfterBreak="0">
    <w:nsid w:val="7CAC2942"/>
    <w:multiLevelType w:val="hybridMultilevel"/>
    <w:tmpl w:val="045A2990"/>
    <w:lvl w:ilvl="0" w:tplc="B34E5F7E">
      <w:start w:val="1"/>
      <w:numFmt w:val="bullet"/>
      <w:pStyle w:val="Punktopstill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FC8B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25E66"/>
    <w:multiLevelType w:val="hybridMultilevel"/>
    <w:tmpl w:val="555059AE"/>
    <w:lvl w:ilvl="0" w:tplc="0D38A186">
      <w:start w:val="1"/>
      <w:numFmt w:val="bullet"/>
      <w:pStyle w:val="Punktopstilling2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8"/>
  </w:num>
  <w:num w:numId="13">
    <w:abstractNumId w:val="15"/>
  </w:num>
  <w:num w:numId="14">
    <w:abstractNumId w:val="12"/>
  </w:num>
  <w:num w:numId="15">
    <w:abstractNumId w:val="11"/>
  </w:num>
  <w:num w:numId="16">
    <w:abstractNumId w:val="14"/>
  </w:num>
  <w:num w:numId="17">
    <w:abstractNumId w:val="10"/>
  </w:num>
  <w:num w:numId="18">
    <w:abstractNumId w:val="16"/>
  </w:num>
  <w:num w:numId="19">
    <w:abstractNumId w:val="22"/>
  </w:num>
  <w:num w:numId="20">
    <w:abstractNumId w:val="24"/>
  </w:num>
  <w:num w:numId="21">
    <w:abstractNumId w:val="20"/>
  </w:num>
  <w:num w:numId="22">
    <w:abstractNumId w:val="17"/>
  </w:num>
  <w:num w:numId="23">
    <w:abstractNumId w:val="25"/>
  </w:num>
  <w:num w:numId="24">
    <w:abstractNumId w:val="23"/>
  </w:num>
  <w:num w:numId="25">
    <w:abstractNumId w:val="13"/>
  </w:num>
  <w:num w:numId="26">
    <w:abstractNumId w:val="21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C08" w:allStyles="0" w:customStyles="0" w:latentStyles="0" w:stylesInUse="1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130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638"/>
    <w:rsid w:val="00013575"/>
    <w:rsid w:val="00032D5C"/>
    <w:rsid w:val="0006204E"/>
    <w:rsid w:val="0009203D"/>
    <w:rsid w:val="000A64E6"/>
    <w:rsid w:val="000D60FC"/>
    <w:rsid w:val="000E0DAC"/>
    <w:rsid w:val="00106A2C"/>
    <w:rsid w:val="0011037D"/>
    <w:rsid w:val="0011558C"/>
    <w:rsid w:val="0015752A"/>
    <w:rsid w:val="0015794B"/>
    <w:rsid w:val="001735AF"/>
    <w:rsid w:val="00177080"/>
    <w:rsid w:val="00187175"/>
    <w:rsid w:val="001D6436"/>
    <w:rsid w:val="00210FB4"/>
    <w:rsid w:val="00222060"/>
    <w:rsid w:val="00225D18"/>
    <w:rsid w:val="002461F4"/>
    <w:rsid w:val="00257B4E"/>
    <w:rsid w:val="002A2097"/>
    <w:rsid w:val="002B459C"/>
    <w:rsid w:val="002C6698"/>
    <w:rsid w:val="00303512"/>
    <w:rsid w:val="00304F7D"/>
    <w:rsid w:val="00325917"/>
    <w:rsid w:val="00333DE1"/>
    <w:rsid w:val="00366A63"/>
    <w:rsid w:val="00372B2D"/>
    <w:rsid w:val="003A1C2B"/>
    <w:rsid w:val="003C7914"/>
    <w:rsid w:val="003E45D1"/>
    <w:rsid w:val="003E686E"/>
    <w:rsid w:val="0041178D"/>
    <w:rsid w:val="00466A1E"/>
    <w:rsid w:val="00492910"/>
    <w:rsid w:val="00496869"/>
    <w:rsid w:val="004C70A4"/>
    <w:rsid w:val="004D279C"/>
    <w:rsid w:val="004E5E9E"/>
    <w:rsid w:val="004F604F"/>
    <w:rsid w:val="005235C7"/>
    <w:rsid w:val="00566089"/>
    <w:rsid w:val="0057711D"/>
    <w:rsid w:val="00577166"/>
    <w:rsid w:val="00582797"/>
    <w:rsid w:val="005844DD"/>
    <w:rsid w:val="00586C25"/>
    <w:rsid w:val="005A1EC8"/>
    <w:rsid w:val="005A3BAA"/>
    <w:rsid w:val="005A69B3"/>
    <w:rsid w:val="00601044"/>
    <w:rsid w:val="0061310C"/>
    <w:rsid w:val="0063757C"/>
    <w:rsid w:val="00646D64"/>
    <w:rsid w:val="006472FE"/>
    <w:rsid w:val="0066488D"/>
    <w:rsid w:val="006727A9"/>
    <w:rsid w:val="00724030"/>
    <w:rsid w:val="00734085"/>
    <w:rsid w:val="007610BE"/>
    <w:rsid w:val="00785689"/>
    <w:rsid w:val="007E0879"/>
    <w:rsid w:val="007E301E"/>
    <w:rsid w:val="007F019B"/>
    <w:rsid w:val="00816501"/>
    <w:rsid w:val="0083018E"/>
    <w:rsid w:val="00842C33"/>
    <w:rsid w:val="0088292B"/>
    <w:rsid w:val="00890671"/>
    <w:rsid w:val="008C0F35"/>
    <w:rsid w:val="008C23C3"/>
    <w:rsid w:val="008D0405"/>
    <w:rsid w:val="008E4EC7"/>
    <w:rsid w:val="00920E75"/>
    <w:rsid w:val="009334EF"/>
    <w:rsid w:val="0095460E"/>
    <w:rsid w:val="0096187A"/>
    <w:rsid w:val="0097159A"/>
    <w:rsid w:val="009730EF"/>
    <w:rsid w:val="00974367"/>
    <w:rsid w:val="00983871"/>
    <w:rsid w:val="009A3CA2"/>
    <w:rsid w:val="009C68AD"/>
    <w:rsid w:val="00A262E7"/>
    <w:rsid w:val="00A511EB"/>
    <w:rsid w:val="00A74452"/>
    <w:rsid w:val="00A944E9"/>
    <w:rsid w:val="00A9631A"/>
    <w:rsid w:val="00AC1B3C"/>
    <w:rsid w:val="00B15CED"/>
    <w:rsid w:val="00B23B09"/>
    <w:rsid w:val="00B6690C"/>
    <w:rsid w:val="00B8773E"/>
    <w:rsid w:val="00BA1E32"/>
    <w:rsid w:val="00BD09D8"/>
    <w:rsid w:val="00BF3A31"/>
    <w:rsid w:val="00C54EDA"/>
    <w:rsid w:val="00C56410"/>
    <w:rsid w:val="00C6083E"/>
    <w:rsid w:val="00C6178E"/>
    <w:rsid w:val="00CA477B"/>
    <w:rsid w:val="00D03BCC"/>
    <w:rsid w:val="00D154FA"/>
    <w:rsid w:val="00D16F6A"/>
    <w:rsid w:val="00D65D64"/>
    <w:rsid w:val="00D72AD5"/>
    <w:rsid w:val="00D74E18"/>
    <w:rsid w:val="00D90FD5"/>
    <w:rsid w:val="00DA146C"/>
    <w:rsid w:val="00DC7CBD"/>
    <w:rsid w:val="00DE065B"/>
    <w:rsid w:val="00DF0138"/>
    <w:rsid w:val="00DF2B7B"/>
    <w:rsid w:val="00E04638"/>
    <w:rsid w:val="00E11DD8"/>
    <w:rsid w:val="00E15B8C"/>
    <w:rsid w:val="00E223D0"/>
    <w:rsid w:val="00E40A3F"/>
    <w:rsid w:val="00E44557"/>
    <w:rsid w:val="00EC620B"/>
    <w:rsid w:val="00EE1A64"/>
    <w:rsid w:val="00F1627D"/>
    <w:rsid w:val="00F20E49"/>
    <w:rsid w:val="00F23F0D"/>
    <w:rsid w:val="00F35961"/>
    <w:rsid w:val="00F4127E"/>
    <w:rsid w:val="00F654CD"/>
    <w:rsid w:val="00F67833"/>
    <w:rsid w:val="00FB2C7A"/>
    <w:rsid w:val="00FB755A"/>
    <w:rsid w:val="00FC3135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175FD"/>
  <w15:chartTrackingRefBased/>
  <w15:docId w15:val="{9F14EB51-4907-4F24-8343-3CF4D8FB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10C"/>
    <w:pPr>
      <w:spacing w:line="274" w:lineRule="atLeast"/>
    </w:pPr>
    <w:rPr>
      <w:rFonts w:ascii="Georgia Pro" w:hAnsi="Georgia Pro"/>
      <w:sz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1310C"/>
    <w:pPr>
      <w:keepNext/>
      <w:keepLines/>
      <w:suppressAutoHyphens/>
      <w:spacing w:before="283" w:after="113" w:line="300" w:lineRule="atLeast"/>
      <w:outlineLvl w:val="0"/>
    </w:pPr>
    <w:rPr>
      <w:rFonts w:asciiTheme="majorHAnsi" w:eastAsiaTheme="majorEastAsia" w:hAnsiTheme="majorHAnsi" w:cstheme="majorBidi"/>
      <w:b/>
      <w:color w:val="3F3F3F" w:themeColor="text2"/>
      <w:sz w:val="2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61310C"/>
    <w:pPr>
      <w:keepNext/>
      <w:keepLines/>
      <w:suppressAutoHyphens/>
      <w:spacing w:before="283" w:after="57" w:line="280" w:lineRule="atLeast"/>
      <w:outlineLvl w:val="1"/>
    </w:pPr>
    <w:rPr>
      <w:rFonts w:asciiTheme="majorHAnsi" w:eastAsiaTheme="majorEastAsia" w:hAnsiTheme="majorHAnsi" w:cstheme="majorBidi"/>
      <w:b/>
      <w:color w:val="3F3F3F" w:themeColor="text2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61310C"/>
    <w:pPr>
      <w:keepNext/>
      <w:keepLines/>
      <w:suppressAutoHyphens/>
      <w:spacing w:before="255"/>
      <w:outlineLvl w:val="2"/>
    </w:pPr>
    <w:rPr>
      <w:rFonts w:asciiTheme="majorHAnsi" w:eastAsiaTheme="majorEastAsia" w:hAnsiTheme="majorHAnsi" w:cstheme="majorBidi"/>
      <w:b/>
      <w:color w:val="3F3F3F" w:themeColor="text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rsid w:val="00F23F0D"/>
    <w:pPr>
      <w:keepNext/>
      <w:keepLines/>
      <w:suppressAutoHyphens/>
      <w:outlineLvl w:val="3"/>
    </w:pPr>
    <w:rPr>
      <w:rFonts w:asciiTheme="majorHAnsi" w:eastAsiaTheme="majorEastAsia" w:hAnsiTheme="majorHAnsi" w:cstheme="majorBidi"/>
      <w:b/>
      <w:i/>
      <w:iCs/>
      <w:color w:val="3F3F3F" w:themeColor="text2"/>
      <w:sz w:val="17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E223D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7D4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E223D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532E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E223D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532E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E223D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E223D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1310C"/>
    <w:rPr>
      <w:rFonts w:asciiTheme="majorHAnsi" w:eastAsiaTheme="majorEastAsia" w:hAnsiTheme="majorHAnsi" w:cstheme="majorBidi"/>
      <w:b/>
      <w:color w:val="3F3F3F" w:themeColor="text2"/>
      <w:sz w:val="26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1310C"/>
    <w:rPr>
      <w:rFonts w:asciiTheme="majorHAnsi" w:eastAsiaTheme="majorEastAsia" w:hAnsiTheme="majorHAnsi" w:cstheme="majorBidi"/>
      <w:b/>
      <w:color w:val="3F3F3F" w:themeColor="text2"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1310C"/>
    <w:rPr>
      <w:rFonts w:asciiTheme="majorHAnsi" w:eastAsiaTheme="majorEastAsia" w:hAnsiTheme="majorHAnsi" w:cstheme="majorBidi"/>
      <w:b/>
      <w:color w:val="3F3F3F" w:themeColor="text2"/>
      <w:sz w:val="22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22060"/>
    <w:rPr>
      <w:rFonts w:asciiTheme="majorHAnsi" w:eastAsiaTheme="majorEastAsia" w:hAnsiTheme="majorHAnsi" w:cstheme="majorBidi"/>
      <w:b/>
      <w:i/>
      <w:iCs/>
      <w:color w:val="3F3F3F" w:themeColor="text2"/>
      <w:sz w:val="17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223D0"/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223D0"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E223D0"/>
  </w:style>
  <w:style w:type="paragraph" w:styleId="Bloktekst">
    <w:name w:val="Block Text"/>
    <w:basedOn w:val="Normal"/>
    <w:uiPriority w:val="99"/>
    <w:semiHidden/>
    <w:unhideWhenUsed/>
    <w:rsid w:val="00E223D0"/>
    <w:pPr>
      <w:pBdr>
        <w:top w:val="single" w:sz="2" w:space="10" w:color="00A75D" w:themeColor="accent1"/>
        <w:left w:val="single" w:sz="2" w:space="10" w:color="00A75D" w:themeColor="accent1"/>
        <w:bottom w:val="single" w:sz="2" w:space="10" w:color="00A75D" w:themeColor="accent1"/>
        <w:right w:val="single" w:sz="2" w:space="10" w:color="00A75D" w:themeColor="accent1"/>
      </w:pBdr>
      <w:ind w:left="1152" w:right="1152"/>
    </w:pPr>
    <w:rPr>
      <w:rFonts w:eastAsiaTheme="minorEastAsia" w:cstheme="minorBidi"/>
      <w:i/>
      <w:iCs/>
      <w:color w:val="00A75D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rsid w:val="00E223D0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E223D0"/>
    <w:rPr>
      <w:rFonts w:asciiTheme="minorHAnsi" w:hAnsiTheme="minorHAnsi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E223D0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E223D0"/>
    <w:rPr>
      <w:rFonts w:asciiTheme="minorHAnsi" w:hAnsiTheme="minorHAnsi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E223D0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E223D0"/>
    <w:rPr>
      <w:rFonts w:asciiTheme="minorHAnsi" w:hAnsiTheme="minorHAnsi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E223D0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E223D0"/>
    <w:rPr>
      <w:rFonts w:asciiTheme="minorHAnsi" w:hAnsiTheme="minorHAnsi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E223D0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E223D0"/>
    <w:rPr>
      <w:rFonts w:asciiTheme="minorHAnsi" w:hAnsiTheme="minorHAnsi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E223D0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E223D0"/>
    <w:rPr>
      <w:rFonts w:asciiTheme="minorHAnsi" w:hAnsiTheme="minorHAnsi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E223D0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E223D0"/>
    <w:rPr>
      <w:rFonts w:asciiTheme="minorHAnsi" w:hAnsiTheme="minorHAnsi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E223D0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E223D0"/>
    <w:rPr>
      <w:rFonts w:asciiTheme="minorHAnsi" w:hAnsiTheme="minorHAnsi"/>
      <w:sz w:val="16"/>
      <w:szCs w:val="16"/>
    </w:rPr>
  </w:style>
  <w:style w:type="character" w:styleId="Bogenstitel">
    <w:name w:val="Book Title"/>
    <w:basedOn w:val="Standardskrifttypeiafsnit"/>
    <w:uiPriority w:val="33"/>
    <w:rsid w:val="00E223D0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uiPriority w:val="35"/>
    <w:semiHidden/>
    <w:unhideWhenUsed/>
    <w:rsid w:val="00E223D0"/>
    <w:pPr>
      <w:spacing w:after="200"/>
    </w:pPr>
    <w:rPr>
      <w:i/>
      <w:iCs/>
      <w:color w:val="3F3F3F" w:themeColor="text2"/>
      <w:szCs w:val="18"/>
    </w:rPr>
  </w:style>
  <w:style w:type="paragraph" w:styleId="Sluthilsen">
    <w:name w:val="Closing"/>
    <w:basedOn w:val="Normal"/>
    <w:link w:val="SluthilsenTegn"/>
    <w:uiPriority w:val="99"/>
    <w:semiHidden/>
    <w:unhideWhenUsed/>
    <w:rsid w:val="00E223D0"/>
    <w:pPr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E223D0"/>
    <w:rPr>
      <w:rFonts w:asciiTheme="minorHAnsi" w:hAnsiTheme="minorHAnsi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223D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223D0"/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223D0"/>
    <w:rPr>
      <w:rFonts w:asciiTheme="minorHAnsi" w:hAnsiTheme="minorHAnsi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223D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223D0"/>
    <w:rPr>
      <w:rFonts w:asciiTheme="minorHAnsi" w:hAnsiTheme="minorHAnsi"/>
      <w:b/>
      <w:bCs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E223D0"/>
  </w:style>
  <w:style w:type="character" w:customStyle="1" w:styleId="DatoTegn">
    <w:name w:val="Dato Tegn"/>
    <w:basedOn w:val="Standardskrifttypeiafsnit"/>
    <w:link w:val="Dato"/>
    <w:uiPriority w:val="99"/>
    <w:semiHidden/>
    <w:rsid w:val="00E223D0"/>
    <w:rPr>
      <w:rFonts w:asciiTheme="minorHAnsi" w:hAnsiTheme="minorHAnsi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E223D0"/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E223D0"/>
    <w:rPr>
      <w:rFonts w:ascii="Segoe UI" w:hAnsi="Segoe UI" w:cs="Segoe UI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E223D0"/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E223D0"/>
    <w:rPr>
      <w:rFonts w:asciiTheme="minorHAnsi" w:hAnsiTheme="minorHAnsi"/>
    </w:rPr>
  </w:style>
  <w:style w:type="character" w:styleId="Fremhv">
    <w:name w:val="Emphasis"/>
    <w:basedOn w:val="Standardskrifttypeiafsnit"/>
    <w:uiPriority w:val="20"/>
    <w:rsid w:val="00E223D0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unhideWhenUsed/>
    <w:rsid w:val="00E223D0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223D0"/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223D0"/>
    <w:rPr>
      <w:rFonts w:asciiTheme="minorHAnsi" w:hAnsiTheme="minorHAnsi"/>
    </w:rPr>
  </w:style>
  <w:style w:type="paragraph" w:styleId="Modtageradresse">
    <w:name w:val="envelope address"/>
    <w:basedOn w:val="Normal"/>
    <w:uiPriority w:val="99"/>
    <w:semiHidden/>
    <w:unhideWhenUsed/>
    <w:rsid w:val="00E223D0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unhideWhenUsed/>
    <w:rsid w:val="00E223D0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unhideWhenUsed/>
    <w:rsid w:val="00E223D0"/>
    <w:rPr>
      <w:color w:val="212121" w:themeColor="followedHyperlink"/>
      <w:u w:val="single"/>
    </w:rPr>
  </w:style>
  <w:style w:type="paragraph" w:styleId="Sidefod">
    <w:name w:val="footer"/>
    <w:basedOn w:val="Normal"/>
    <w:link w:val="SidefodTegn"/>
    <w:uiPriority w:val="99"/>
    <w:unhideWhenUsed/>
    <w:rsid w:val="0061310C"/>
    <w:pPr>
      <w:tabs>
        <w:tab w:val="center" w:pos="4680"/>
        <w:tab w:val="right" w:pos="9360"/>
      </w:tabs>
      <w:spacing w:line="160" w:lineRule="atLeast"/>
    </w:pPr>
    <w:rPr>
      <w:rFonts w:asciiTheme="majorHAnsi" w:hAnsiTheme="majorHAnsi"/>
      <w:color w:val="3F3F3F" w:themeColor="text2"/>
      <w:sz w:val="13"/>
    </w:rPr>
  </w:style>
  <w:style w:type="character" w:customStyle="1" w:styleId="SidefodTegn">
    <w:name w:val="Sidefod Tegn"/>
    <w:basedOn w:val="Standardskrifttypeiafsnit"/>
    <w:link w:val="Sidefod"/>
    <w:uiPriority w:val="99"/>
    <w:rsid w:val="0061310C"/>
    <w:rPr>
      <w:rFonts w:asciiTheme="majorHAnsi" w:hAnsiTheme="majorHAnsi"/>
      <w:color w:val="3F3F3F" w:themeColor="text2"/>
      <w:sz w:val="13"/>
    </w:rPr>
  </w:style>
  <w:style w:type="character" w:styleId="Fodnotehenvisning">
    <w:name w:val="footnote reference"/>
    <w:basedOn w:val="Standardskrifttypeiafsnit"/>
    <w:uiPriority w:val="99"/>
    <w:semiHidden/>
    <w:unhideWhenUsed/>
    <w:rsid w:val="00E223D0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E223D0"/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E223D0"/>
    <w:rPr>
      <w:rFonts w:asciiTheme="minorHAnsi" w:hAnsiTheme="minorHAnsi"/>
    </w:rPr>
  </w:style>
  <w:style w:type="character" w:styleId="Hashtag">
    <w:name w:val="Hashtag"/>
    <w:basedOn w:val="Standardskrifttypeiafsnit"/>
    <w:uiPriority w:val="99"/>
    <w:semiHidden/>
    <w:unhideWhenUsed/>
    <w:rsid w:val="00E223D0"/>
    <w:rPr>
      <w:color w:val="2B579A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E223D0"/>
    <w:pPr>
      <w:tabs>
        <w:tab w:val="center" w:pos="4680"/>
        <w:tab w:val="right" w:pos="936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223D0"/>
    <w:rPr>
      <w:rFonts w:asciiTheme="minorHAnsi" w:hAnsiTheme="minorHAnsi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223D0"/>
    <w:rPr>
      <w:rFonts w:asciiTheme="majorHAnsi" w:eastAsiaTheme="majorEastAsia" w:hAnsiTheme="majorHAnsi" w:cstheme="majorBidi"/>
      <w:color w:val="007D45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223D0"/>
    <w:rPr>
      <w:rFonts w:asciiTheme="majorHAnsi" w:eastAsiaTheme="majorEastAsia" w:hAnsiTheme="majorHAnsi" w:cstheme="majorBidi"/>
      <w:color w:val="00532E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223D0"/>
    <w:rPr>
      <w:rFonts w:asciiTheme="majorHAnsi" w:eastAsiaTheme="majorEastAsia" w:hAnsiTheme="majorHAnsi" w:cstheme="majorBidi"/>
      <w:i/>
      <w:iCs/>
      <w:color w:val="00532E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223D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223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kronym">
    <w:name w:val="HTML Acronym"/>
    <w:basedOn w:val="Standardskrifttypeiafsnit"/>
    <w:uiPriority w:val="99"/>
    <w:semiHidden/>
    <w:unhideWhenUsed/>
    <w:rsid w:val="00E223D0"/>
  </w:style>
  <w:style w:type="paragraph" w:styleId="HTML-adresse">
    <w:name w:val="HTML Address"/>
    <w:basedOn w:val="Normal"/>
    <w:link w:val="HTML-adresseTegn"/>
    <w:uiPriority w:val="99"/>
    <w:semiHidden/>
    <w:unhideWhenUsed/>
    <w:rsid w:val="00E223D0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E223D0"/>
    <w:rPr>
      <w:rFonts w:asciiTheme="minorHAnsi" w:hAnsiTheme="minorHAnsi"/>
      <w:i/>
      <w:iCs/>
    </w:rPr>
  </w:style>
  <w:style w:type="character" w:styleId="HTML-citat">
    <w:name w:val="HTML Cite"/>
    <w:basedOn w:val="Standardskrifttypeiafsnit"/>
    <w:uiPriority w:val="99"/>
    <w:semiHidden/>
    <w:unhideWhenUsed/>
    <w:rsid w:val="00E223D0"/>
    <w:rPr>
      <w:i/>
      <w:iCs/>
    </w:rPr>
  </w:style>
  <w:style w:type="character" w:styleId="HTML-kode">
    <w:name w:val="HTML Code"/>
    <w:basedOn w:val="Standardskrifttypeiafsnit"/>
    <w:uiPriority w:val="99"/>
    <w:semiHidden/>
    <w:unhideWhenUsed/>
    <w:rsid w:val="00E223D0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E223D0"/>
    <w:rPr>
      <w:i/>
      <w:iCs/>
    </w:rPr>
  </w:style>
  <w:style w:type="character" w:styleId="HTML-tastatur">
    <w:name w:val="HTML Keyboard"/>
    <w:basedOn w:val="Standardskrifttypeiafsnit"/>
    <w:uiPriority w:val="99"/>
    <w:semiHidden/>
    <w:unhideWhenUsed/>
    <w:rsid w:val="00E223D0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E223D0"/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E223D0"/>
    <w:rPr>
      <w:rFonts w:ascii="Consolas" w:hAnsi="Consolas"/>
    </w:rPr>
  </w:style>
  <w:style w:type="character" w:styleId="HTML-eksempel">
    <w:name w:val="HTML Sample"/>
    <w:basedOn w:val="Standardskrifttypeiafsnit"/>
    <w:uiPriority w:val="99"/>
    <w:semiHidden/>
    <w:unhideWhenUsed/>
    <w:rsid w:val="00E223D0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E223D0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E223D0"/>
    <w:rPr>
      <w:i/>
      <w:iCs/>
    </w:rPr>
  </w:style>
  <w:style w:type="character" w:styleId="Hyperlink">
    <w:name w:val="Hyperlink"/>
    <w:basedOn w:val="Standardskrifttypeiafsnit"/>
    <w:uiPriority w:val="99"/>
    <w:unhideWhenUsed/>
    <w:rsid w:val="00E223D0"/>
    <w:rPr>
      <w:color w:val="006E5A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E223D0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E223D0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E223D0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E223D0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E223D0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E223D0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E223D0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E223D0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E223D0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E223D0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rsid w:val="00E223D0"/>
    <w:rPr>
      <w:i/>
      <w:iCs/>
      <w:color w:val="00A75D" w:themeColor="accent1"/>
    </w:rPr>
  </w:style>
  <w:style w:type="paragraph" w:styleId="Strktcitat">
    <w:name w:val="Intense Quote"/>
    <w:basedOn w:val="Normal"/>
    <w:next w:val="Normal"/>
    <w:link w:val="StrktcitatTegn"/>
    <w:uiPriority w:val="30"/>
    <w:rsid w:val="00E223D0"/>
    <w:pPr>
      <w:pBdr>
        <w:top w:val="single" w:sz="4" w:space="10" w:color="00A75D" w:themeColor="accent1"/>
        <w:bottom w:val="single" w:sz="4" w:space="10" w:color="00A75D" w:themeColor="accent1"/>
      </w:pBdr>
      <w:spacing w:before="360" w:after="360"/>
      <w:ind w:left="864" w:right="864"/>
      <w:jc w:val="center"/>
    </w:pPr>
    <w:rPr>
      <w:i/>
      <w:iCs/>
      <w:color w:val="00A75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223D0"/>
    <w:rPr>
      <w:rFonts w:asciiTheme="minorHAnsi" w:hAnsiTheme="minorHAnsi"/>
      <w:i/>
      <w:iCs/>
      <w:color w:val="00A75D" w:themeColor="accent1"/>
    </w:rPr>
  </w:style>
  <w:style w:type="character" w:styleId="Kraftighenvisning">
    <w:name w:val="Intense Reference"/>
    <w:basedOn w:val="Standardskrifttypeiafsnit"/>
    <w:uiPriority w:val="32"/>
    <w:rsid w:val="00E223D0"/>
    <w:rPr>
      <w:b/>
      <w:bCs/>
      <w:smallCaps/>
      <w:color w:val="00A75D" w:themeColor="accent1"/>
      <w:spacing w:val="5"/>
    </w:rPr>
  </w:style>
  <w:style w:type="character" w:styleId="Linjenummer">
    <w:name w:val="line number"/>
    <w:basedOn w:val="Standardskrifttypeiafsnit"/>
    <w:uiPriority w:val="99"/>
    <w:semiHidden/>
    <w:unhideWhenUsed/>
    <w:rsid w:val="00E223D0"/>
  </w:style>
  <w:style w:type="paragraph" w:styleId="Liste">
    <w:name w:val="List"/>
    <w:basedOn w:val="Normal"/>
    <w:uiPriority w:val="99"/>
    <w:semiHidden/>
    <w:unhideWhenUsed/>
    <w:rsid w:val="00E223D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223D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223D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223D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223D0"/>
    <w:pPr>
      <w:ind w:left="1415" w:hanging="283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E223D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E223D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E223D0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E223D0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E223D0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E223D0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E223D0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E223D0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E223D0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E223D0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E223D0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E223D0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E223D0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E223D0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E223D0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rsid w:val="00E223D0"/>
    <w:pPr>
      <w:ind w:left="720"/>
      <w:contextualSpacing/>
    </w:pPr>
  </w:style>
  <w:style w:type="paragraph" w:styleId="Makrotekst">
    <w:name w:val="macro"/>
    <w:link w:val="MakrotekstTegn"/>
    <w:uiPriority w:val="99"/>
    <w:semiHidden/>
    <w:unhideWhenUsed/>
    <w:rsid w:val="00E223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E223D0"/>
    <w:rPr>
      <w:rFonts w:ascii="Consolas" w:hAnsi="Consolas"/>
    </w:rPr>
  </w:style>
  <w:style w:type="character" w:styleId="Omtal">
    <w:name w:val="Mention"/>
    <w:basedOn w:val="Standardskrifttypeiafsnit"/>
    <w:uiPriority w:val="99"/>
    <w:semiHidden/>
    <w:unhideWhenUsed/>
    <w:rsid w:val="00E223D0"/>
    <w:rPr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E223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E223D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1"/>
    <w:rsid w:val="00E223D0"/>
    <w:rPr>
      <w:rFonts w:asciiTheme="minorHAnsi" w:hAnsiTheme="minorHAnsi"/>
    </w:rPr>
  </w:style>
  <w:style w:type="paragraph" w:styleId="NormalWeb">
    <w:name w:val="Normal (Web)"/>
    <w:basedOn w:val="Normal"/>
    <w:uiPriority w:val="99"/>
    <w:semiHidden/>
    <w:unhideWhenUsed/>
    <w:rsid w:val="00E223D0"/>
    <w:rPr>
      <w:rFonts w:ascii="Times New Roman" w:hAnsi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E223D0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E223D0"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E223D0"/>
    <w:rPr>
      <w:rFonts w:asciiTheme="minorHAnsi" w:hAnsiTheme="minorHAnsi"/>
    </w:rPr>
  </w:style>
  <w:style w:type="character" w:styleId="Sidetal">
    <w:name w:val="page number"/>
    <w:basedOn w:val="Standardskrifttypeiafsnit"/>
    <w:uiPriority w:val="99"/>
    <w:semiHidden/>
    <w:unhideWhenUsed/>
    <w:rsid w:val="00E223D0"/>
  </w:style>
  <w:style w:type="character" w:styleId="Pladsholdertekst">
    <w:name w:val="Placeholder Text"/>
    <w:basedOn w:val="Standardskrifttypeiafsnit"/>
    <w:uiPriority w:val="99"/>
    <w:semiHidden/>
    <w:rsid w:val="00E223D0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E223D0"/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E223D0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rsid w:val="00E223D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223D0"/>
    <w:rPr>
      <w:rFonts w:asciiTheme="minorHAnsi" w:hAnsiTheme="minorHAnsi"/>
      <w:i/>
      <w:iCs/>
      <w:color w:val="404040" w:themeColor="text1" w:themeTint="BF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E223D0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E223D0"/>
    <w:rPr>
      <w:rFonts w:asciiTheme="minorHAnsi" w:hAnsiTheme="minorHAnsi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E223D0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E223D0"/>
    <w:rPr>
      <w:rFonts w:asciiTheme="minorHAnsi" w:hAnsiTheme="minorHAnsi"/>
    </w:rPr>
  </w:style>
  <w:style w:type="character" w:styleId="SmartHyperlink">
    <w:name w:val="Smart Hyperlink"/>
    <w:basedOn w:val="Standardskrifttypeiafsnit"/>
    <w:uiPriority w:val="99"/>
    <w:semiHidden/>
    <w:unhideWhenUsed/>
    <w:rsid w:val="00E223D0"/>
    <w:rPr>
      <w:u w:val="dotted"/>
    </w:rPr>
  </w:style>
  <w:style w:type="character" w:customStyle="1" w:styleId="SmartLink1">
    <w:name w:val="SmartLink1"/>
    <w:basedOn w:val="Standardskrifttypeiafsnit"/>
    <w:uiPriority w:val="99"/>
    <w:semiHidden/>
    <w:unhideWhenUsed/>
    <w:rsid w:val="00E223D0"/>
    <w:rPr>
      <w:color w:val="2B579A"/>
      <w:shd w:val="clear" w:color="auto" w:fill="E1DFDD"/>
    </w:rPr>
  </w:style>
  <w:style w:type="character" w:styleId="Strk">
    <w:name w:val="Strong"/>
    <w:basedOn w:val="Standardskrifttypeiafsnit"/>
    <w:uiPriority w:val="22"/>
    <w:rsid w:val="00E223D0"/>
    <w:rPr>
      <w:b/>
      <w:bCs/>
    </w:rPr>
  </w:style>
  <w:style w:type="paragraph" w:styleId="Undertitel">
    <w:name w:val="Subtitle"/>
    <w:basedOn w:val="Normal"/>
    <w:next w:val="Normal"/>
    <w:link w:val="UndertitelTegn"/>
    <w:uiPriority w:val="11"/>
    <w:rsid w:val="00E223D0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223D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vagfremhvning">
    <w:name w:val="Subtle Emphasis"/>
    <w:basedOn w:val="Standardskrifttypeiafsnit"/>
    <w:uiPriority w:val="19"/>
    <w:rsid w:val="00E223D0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rsid w:val="00E223D0"/>
    <w:rPr>
      <w:smallCaps/>
      <w:color w:val="5A5A5A" w:themeColor="text1" w:themeTint="A5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E223D0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E223D0"/>
  </w:style>
  <w:style w:type="paragraph" w:styleId="Titel">
    <w:name w:val="Title"/>
    <w:basedOn w:val="Normal"/>
    <w:link w:val="TitelTegn"/>
    <w:uiPriority w:val="10"/>
    <w:qFormat/>
    <w:rsid w:val="00D03BCC"/>
    <w:pPr>
      <w:suppressAutoHyphens/>
      <w:spacing w:after="180" w:line="320" w:lineRule="atLeast"/>
      <w:contextualSpacing/>
    </w:pPr>
    <w:rPr>
      <w:rFonts w:asciiTheme="majorHAnsi" w:eastAsiaTheme="majorEastAsia" w:hAnsiTheme="majorHAnsi" w:cstheme="majorBidi"/>
      <w:b/>
      <w:color w:val="3F3F3F" w:themeColor="text2"/>
      <w:sz w:val="2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03BCC"/>
    <w:rPr>
      <w:rFonts w:asciiTheme="majorHAnsi" w:eastAsiaTheme="majorEastAsia" w:hAnsiTheme="majorHAnsi" w:cstheme="majorBidi"/>
      <w:b/>
      <w:color w:val="3F3F3F" w:themeColor="text2"/>
      <w:sz w:val="28"/>
      <w:szCs w:val="56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E223D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E223D0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E223D0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E223D0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E223D0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E223D0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E223D0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E223D0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E223D0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E223D0"/>
    <w:pPr>
      <w:spacing w:after="100"/>
      <w:ind w:left="1600"/>
    </w:pPr>
  </w:style>
  <w:style w:type="paragraph" w:styleId="Overskrift">
    <w:name w:val="TOC Heading"/>
    <w:basedOn w:val="Overskrift1"/>
    <w:next w:val="Normal"/>
    <w:uiPriority w:val="39"/>
    <w:semiHidden/>
    <w:unhideWhenUsed/>
    <w:rsid w:val="00E223D0"/>
    <w:pPr>
      <w:suppressAutoHyphens w:val="0"/>
      <w:outlineLvl w:val="9"/>
    </w:pPr>
  </w:style>
  <w:style w:type="character" w:styleId="Ulstomtale">
    <w:name w:val="Unresolved Mention"/>
    <w:basedOn w:val="Standardskrifttypeiafsnit"/>
    <w:uiPriority w:val="99"/>
    <w:semiHidden/>
    <w:unhideWhenUsed/>
    <w:rsid w:val="00E223D0"/>
    <w:rPr>
      <w:color w:val="605E5C"/>
      <w:shd w:val="clear" w:color="auto" w:fill="E1DFDD"/>
    </w:rPr>
  </w:style>
  <w:style w:type="paragraph" w:customStyle="1" w:styleId="O1udennummer">
    <w:name w:val="O1 uden nummer"/>
    <w:basedOn w:val="Overskrift1"/>
    <w:next w:val="Normal"/>
    <w:rsid w:val="0011558C"/>
  </w:style>
  <w:style w:type="paragraph" w:customStyle="1" w:styleId="O2udennummer">
    <w:name w:val="O2 uden nummer"/>
    <w:basedOn w:val="Overskrift2"/>
    <w:next w:val="Normal"/>
    <w:rsid w:val="0011558C"/>
  </w:style>
  <w:style w:type="paragraph" w:customStyle="1" w:styleId="O3udennummer">
    <w:name w:val="O3 uden nummer"/>
    <w:basedOn w:val="Overskrift3"/>
    <w:rsid w:val="0011558C"/>
  </w:style>
  <w:style w:type="paragraph" w:customStyle="1" w:styleId="O4udennummer">
    <w:name w:val="O4 uden nummer"/>
    <w:basedOn w:val="Overskrift4"/>
    <w:rsid w:val="0011558C"/>
  </w:style>
  <w:style w:type="paragraph" w:customStyle="1" w:styleId="Punkttype">
    <w:name w:val="Punkttype"/>
    <w:basedOn w:val="Normal"/>
    <w:next w:val="Normal"/>
    <w:rsid w:val="00D16F6A"/>
    <w:pPr>
      <w:spacing w:after="113"/>
    </w:pPr>
    <w:rPr>
      <w:i/>
      <w:sz w:val="16"/>
    </w:rPr>
  </w:style>
  <w:style w:type="paragraph" w:customStyle="1" w:styleId="Punkttypeindrykket">
    <w:name w:val="Punkttype_indrykket"/>
    <w:basedOn w:val="Punkttype"/>
    <w:next w:val="Normal"/>
    <w:rsid w:val="00E44557"/>
    <w:pPr>
      <w:ind w:left="794"/>
    </w:pPr>
  </w:style>
  <w:style w:type="paragraph" w:customStyle="1" w:styleId="Doktype">
    <w:name w:val="Doktype"/>
    <w:basedOn w:val="Normal"/>
    <w:next w:val="Titel"/>
    <w:rsid w:val="0061310C"/>
    <w:pPr>
      <w:suppressAutoHyphens/>
      <w:spacing w:after="170" w:line="280" w:lineRule="atLeast"/>
    </w:pPr>
    <w:rPr>
      <w:rFonts w:asciiTheme="majorHAnsi" w:hAnsiTheme="majorHAnsi"/>
      <w:caps/>
      <w:color w:val="8E8E8D"/>
      <w:sz w:val="24"/>
    </w:rPr>
  </w:style>
  <w:style w:type="paragraph" w:customStyle="1" w:styleId="Medlem">
    <w:name w:val="Medlem"/>
    <w:basedOn w:val="Normal"/>
    <w:rsid w:val="0061310C"/>
    <w:pPr>
      <w:spacing w:line="160" w:lineRule="atLeast"/>
      <w:ind w:left="397"/>
    </w:pPr>
    <w:rPr>
      <w:rFonts w:asciiTheme="majorHAnsi" w:hAnsiTheme="majorHAnsi"/>
      <w:color w:val="8E8E8D"/>
      <w:sz w:val="13"/>
    </w:rPr>
  </w:style>
  <w:style w:type="paragraph" w:customStyle="1" w:styleId="Meta">
    <w:name w:val="Meta"/>
    <w:basedOn w:val="Normal"/>
    <w:rsid w:val="0061310C"/>
    <w:pPr>
      <w:tabs>
        <w:tab w:val="left" w:pos="567"/>
      </w:tabs>
      <w:spacing w:line="200" w:lineRule="atLeast"/>
    </w:pPr>
    <w:rPr>
      <w:rFonts w:asciiTheme="majorHAnsi" w:hAnsiTheme="majorHAnsi"/>
      <w:noProof/>
      <w:sz w:val="14"/>
    </w:rPr>
  </w:style>
  <w:style w:type="table" w:styleId="Tabel-Gitter">
    <w:name w:val="Table Grid"/>
    <w:basedOn w:val="Tabel-Normal"/>
    <w:uiPriority w:val="59"/>
    <w:rsid w:val="003C7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iPara">
    <w:name w:val="MiniPara"/>
    <w:basedOn w:val="Normal"/>
    <w:rsid w:val="003C7914"/>
    <w:pPr>
      <w:spacing w:line="20" w:lineRule="exact"/>
    </w:pPr>
    <w:rPr>
      <w:sz w:val="2"/>
    </w:rPr>
  </w:style>
  <w:style w:type="numbering" w:customStyle="1" w:styleId="FRIpunktopstilling">
    <w:name w:val="FRI punktopstilling"/>
    <w:uiPriority w:val="99"/>
    <w:rsid w:val="0063757C"/>
    <w:pPr>
      <w:numPr>
        <w:numId w:val="16"/>
      </w:numPr>
    </w:pPr>
  </w:style>
  <w:style w:type="numbering" w:customStyle="1" w:styleId="FRItalopstilling">
    <w:name w:val="FRI talopstilling"/>
    <w:uiPriority w:val="99"/>
    <w:rsid w:val="002B459C"/>
    <w:pPr>
      <w:numPr>
        <w:numId w:val="18"/>
      </w:numPr>
    </w:pPr>
  </w:style>
  <w:style w:type="paragraph" w:customStyle="1" w:styleId="Internmodtager">
    <w:name w:val="Intern_modtager"/>
    <w:basedOn w:val="Normal"/>
    <w:next w:val="Normal"/>
    <w:rsid w:val="00FF4A1A"/>
    <w:pPr>
      <w:spacing w:after="113"/>
    </w:pPr>
  </w:style>
  <w:style w:type="paragraph" w:customStyle="1" w:styleId="Punktopstilling">
    <w:name w:val="Punktopstilling"/>
    <w:basedOn w:val="Normal"/>
    <w:qFormat/>
    <w:rsid w:val="00FF4A1A"/>
    <w:pPr>
      <w:numPr>
        <w:numId w:val="23"/>
      </w:numPr>
      <w:spacing w:after="170"/>
      <w:ind w:left="360"/>
      <w:contextualSpacing/>
    </w:pPr>
  </w:style>
  <w:style w:type="paragraph" w:customStyle="1" w:styleId="Punktopstilling2">
    <w:name w:val="Punktopstilling 2"/>
    <w:basedOn w:val="Punktopstilling"/>
    <w:rsid w:val="00FF4A1A"/>
    <w:pPr>
      <w:numPr>
        <w:numId w:val="27"/>
      </w:numPr>
      <w:spacing w:after="0"/>
    </w:pPr>
  </w:style>
  <w:style w:type="paragraph" w:customStyle="1" w:styleId="TypografiPunkttegnLatinCourierNewVenstre19cmHngende">
    <w:name w:val="Typografi Punkttegn (Latin) Courier New Venstre:  19 cm Hængende:  ..."/>
    <w:basedOn w:val="Punktopstilling2"/>
    <w:rsid w:val="00FF4A1A"/>
    <w:pPr>
      <w:ind w:left="908" w:hanging="454"/>
    </w:pPr>
  </w:style>
  <w:style w:type="paragraph" w:customStyle="1" w:styleId="BodyTextNoSpace">
    <w:name w:val="Body Text NoSpace"/>
    <w:basedOn w:val="Brdtekst"/>
    <w:rsid w:val="00F4127E"/>
    <w:pPr>
      <w:spacing w:after="0" w:line="280" w:lineRule="atLeast"/>
    </w:pPr>
    <w:rPr>
      <w:rFonts w:ascii="Verdana" w:eastAsia="Times New Roman" w:hAnsi="Verdana" w:cs="Arial"/>
      <w:sz w:val="18"/>
      <w:lang w:eastAsia="da-DK"/>
    </w:rPr>
  </w:style>
  <w:style w:type="paragraph" w:customStyle="1" w:styleId="Temaoverskrift">
    <w:name w:val="Tema overskrift"/>
    <w:basedOn w:val="Overskrift2"/>
    <w:next w:val="Normal"/>
    <w:uiPriority w:val="11"/>
    <w:qFormat/>
    <w:rsid w:val="00F4127E"/>
    <w:pPr>
      <w:spacing w:before="340"/>
    </w:pPr>
    <w:rPr>
      <w:rFonts w:ascii="Arial" w:hAnsi="Arial"/>
      <w:color w:val="005C8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frinet.dk/" TargetMode="External"/><Relationship Id="rId1" Type="http://schemas.openxmlformats.org/officeDocument/2006/relationships/image" Target="media/image4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cto\AppData\Local\Microsoft\Windows\INetCache\Content.Outlook\7U0GWQOU\Skema%20til%20afgr&#230;nsning%20af%20r&#229;dgiverydelser%20YBA%2019%20-%204%20kolonn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C56550894084F2EB81DC1727FEE3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05D62-BBAA-441A-BE5C-6F94E4E9234D}"/>
      </w:docPartPr>
      <w:docPartBody>
        <w:p w:rsidR="00775185" w:rsidRDefault="00775185">
          <w:pPr>
            <w:pStyle w:val="5C56550894084F2EB81DC1727FEE30CE"/>
          </w:pPr>
          <w:r>
            <w:t>Vælg dato</w:t>
          </w:r>
        </w:p>
      </w:docPartBody>
    </w:docPart>
    <w:docPart>
      <w:docPartPr>
        <w:name w:val="B47FC9EAD3CA4E9D89482855BB638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C7FB5-72B8-4C93-A443-F87733E0DC13}"/>
      </w:docPartPr>
      <w:docPartBody>
        <w:p w:rsidR="00775185" w:rsidRDefault="00775185">
          <w:pPr>
            <w:pStyle w:val="B47FC9EAD3CA4E9D89482855BB638F10"/>
          </w:pPr>
          <w:r w:rsidRPr="007E58CE">
            <w:rPr>
              <w:rStyle w:val="Plad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 Pro Light">
    <w:charset w:val="00"/>
    <w:family w:val="roman"/>
    <w:pitch w:val="variable"/>
    <w:sig w:usb0="80000287" w:usb1="00000043" w:usb2="00000000" w:usb3="00000000" w:csb0="0000009F" w:csb1="00000000"/>
  </w:font>
  <w:font w:name="Georgia Pro">
    <w:altName w:val="Georgia Pro"/>
    <w:charset w:val="00"/>
    <w:family w:val="roman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85"/>
    <w:rsid w:val="000E3C29"/>
    <w:rsid w:val="0077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5C56550894084F2EB81DC1727FEE30CE">
    <w:name w:val="5C56550894084F2EB81DC1727FEE30CE"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B47FC9EAD3CA4E9D89482855BB638F10">
    <w:name w:val="B47FC9EAD3CA4E9D89482855BB638F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FRI">
  <a:themeElements>
    <a:clrScheme name="FRI_2019">
      <a:dk1>
        <a:srgbClr val="000000"/>
      </a:dk1>
      <a:lt1>
        <a:sysClr val="window" lastClr="FFFFFF"/>
      </a:lt1>
      <a:dk2>
        <a:srgbClr val="3F3F3F"/>
      </a:dk2>
      <a:lt2>
        <a:srgbClr val="BFBFBD"/>
      </a:lt2>
      <a:accent1>
        <a:srgbClr val="00A75D"/>
      </a:accent1>
      <a:accent2>
        <a:srgbClr val="78FFB0"/>
      </a:accent2>
      <a:accent3>
        <a:srgbClr val="00476E"/>
      </a:accent3>
      <a:accent4>
        <a:srgbClr val="00B6C7"/>
      </a:accent4>
      <a:accent5>
        <a:srgbClr val="F5B000"/>
      </a:accent5>
      <a:accent6>
        <a:srgbClr val="D1C2A6"/>
      </a:accent6>
      <a:hlink>
        <a:srgbClr val="006E5A"/>
      </a:hlink>
      <a:folHlink>
        <a:srgbClr val="212121"/>
      </a:folHlink>
    </a:clrScheme>
    <a:fontScheme name="FRI_2019">
      <a:majorFont>
        <a:latin typeface="Arial"/>
        <a:ea typeface=""/>
        <a:cs typeface=""/>
      </a:majorFont>
      <a:minorFont>
        <a:latin typeface="Georgia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Trafik 100%">
      <a:srgbClr val="E63312"/>
    </a:custClr>
    <a:custClr name="Trafik 75%">
      <a:srgbClr val="EC664D"/>
    </a:custClr>
    <a:custClr name="Trafik 50%">
      <a:srgbClr val="F29989"/>
    </a:custClr>
    <a:custClr name="Trafik 25%">
      <a:srgbClr val="F9CCC4"/>
    </a:custClr>
  </a:custClrLst>
  <a:extLst>
    <a:ext uri="{05A4C25C-085E-4340-85A3-A5531E510DB2}">
      <thm15:themeFamily xmlns:thm15="http://schemas.microsoft.com/office/thememl/2012/main" name="FRI" id="{A562740C-82F9-4AF1-A233-1ACCCB8DFBF3}" vid="{A0EED7BC-5B42-40C1-ADE2-B3211A19A81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C7CB7782EE0447B4D1163CC1EB6407" ma:contentTypeVersion="12" ma:contentTypeDescription="Opret et nyt dokument." ma:contentTypeScope="" ma:versionID="f3ba59763481b1551d068e89f054fe8d">
  <xsd:schema xmlns:xsd="http://www.w3.org/2001/XMLSchema" xmlns:xs="http://www.w3.org/2001/XMLSchema" xmlns:p="http://schemas.microsoft.com/office/2006/metadata/properties" xmlns:ns2="c1872f14-22b7-46d0-ac14-51e55a850013" xmlns:ns3="4b3f0070-270e-416f-8d29-1927f8bef9ae" targetNamespace="http://schemas.microsoft.com/office/2006/metadata/properties" ma:root="true" ma:fieldsID="eab2ab34ec3b2a3d5ac26666f615584f" ns2:_="" ns3:_="">
    <xsd:import namespace="c1872f14-22b7-46d0-ac14-51e55a850013"/>
    <xsd:import namespace="4b3f0070-270e-416f-8d29-1927f8bef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72f14-22b7-46d0-ac14-51e55a850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4559c2be-3131-485e-85d0-b1cc5be24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f0070-270e-416f-8d29-1927f8bef9a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dca396d-b27b-4e3c-bf84-1e10bc6cdec5}" ma:internalName="TaxCatchAll" ma:showField="CatchAllData" ma:web="4b3f0070-270e-416f-8d29-1927f8bef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f0070-270e-416f-8d29-1927f8bef9ae" xsi:nil="true"/>
    <lcf76f155ced4ddcb4097134ff3c332f xmlns="c1872f14-22b7-46d0-ac14-51e55a85001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A8899C-2B07-4387-9CC2-F3FD92BAB8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F41C39-B168-456A-A4A0-69A838A173D3}"/>
</file>

<file path=customXml/itemProps3.xml><?xml version="1.0" encoding="utf-8"?>
<ds:datastoreItem xmlns:ds="http://schemas.openxmlformats.org/officeDocument/2006/customXml" ds:itemID="{F7675CFE-BB49-48E7-B101-DB81E2A704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06F9D3C-3C29-465F-8FE8-951CCA754F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Skema til afgrænsning af rådgiverydelser YBA 19 - 4 kolonner</Template>
  <TotalTime>0</TotalTime>
  <Pages>6</Pages>
  <Words>883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Skema til afgrænsning af rådgiverydelser</vt:lpstr>
      <vt:lpstr>FRI notat skabelon test3</vt:lpstr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Skema til afgrænsning af rådgiverydelser</dc:title>
  <dc:subject/>
  <dc:creator>Niels Chr. Toppenberg</dc:creator>
  <cp:keywords/>
  <dc:description/>
  <cp:lastModifiedBy>Tine Lautrup Christensen</cp:lastModifiedBy>
  <cp:revision>2</cp:revision>
  <cp:lastPrinted>2019-11-05T14:03:00Z</cp:lastPrinted>
  <dcterms:created xsi:type="dcterms:W3CDTF">2020-11-24T10:41:00Z</dcterms:created>
  <dcterms:modified xsi:type="dcterms:W3CDTF">2020-11-24T10:41:00Z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0x01010040C7CB7782EE0447B4D1163CC1EB6407</vt:lpwstr>
  </property>
  <property fmtid="{D5CDD505-2E9C-101B-9397-08002B2CF9AE}" pid="3" name="_dlc_DocIdItemGuid">
    <vt:lpwstr>0fbaed70-ab71-4b71-bc4d-8452709bd7f8</vt:lpwstr>
  </property>
  <property fmtid="{D5CDD505-2E9C-101B-9397-08002B2CF9AE}" pid="5" name="docLang">
    <vt:lpwstr>da</vt:lpwstr>
  </property>
  <property fmtid="{D5CDD505-2E9C-101B-9397-08002B2CF9AE}" pid="6" name="MediaServiceImageTags">
    <vt:lpwstr/>
  </property>
</Properties>
</file>